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5D" w:rsidRDefault="00BA485D" w:rsidP="002D4EBD">
      <w:pPr>
        <w:jc w:val="right"/>
        <w:rPr>
          <w:sz w:val="28"/>
          <w:szCs w:val="28"/>
        </w:rPr>
      </w:pPr>
      <w:r w:rsidRPr="002215AE">
        <w:rPr>
          <w:noProof/>
          <w:sz w:val="28"/>
          <w:szCs w:val="28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68" o:spid="_x0000_i1025" type="#_x0000_t75" style="width:104.25pt;height:104.25pt;visibility:visible">
            <v:imagedata r:id="rId7" o:title=""/>
          </v:shape>
        </w:pict>
      </w:r>
    </w:p>
    <w:p w:rsidR="00BA485D" w:rsidRPr="00053473" w:rsidRDefault="00BA485D">
      <w:pPr>
        <w:rPr>
          <w:b/>
          <w:i/>
          <w:highlight w:val="yellow"/>
        </w:rPr>
      </w:pPr>
    </w:p>
    <w:p w:rsidR="00BA485D" w:rsidRPr="00053473" w:rsidRDefault="00BA485D" w:rsidP="00C13EA3"/>
    <w:p w:rsidR="00BA485D" w:rsidRDefault="00BA485D" w:rsidP="00C13EA3">
      <w:pPr>
        <w:rPr>
          <w:b/>
          <w:sz w:val="52"/>
          <w:szCs w:val="52"/>
        </w:rPr>
      </w:pPr>
      <w:r w:rsidRPr="0001389B">
        <w:rPr>
          <w:b/>
          <w:sz w:val="52"/>
          <w:szCs w:val="52"/>
        </w:rPr>
        <w:t>What is NHS Continuing Healthcare?</w:t>
      </w:r>
    </w:p>
    <w:p w:rsidR="00BA485D" w:rsidRDefault="00BA485D" w:rsidP="00C13EA3">
      <w:pPr>
        <w:rPr>
          <w:b/>
          <w:sz w:val="52"/>
          <w:szCs w:val="52"/>
        </w:rPr>
      </w:pPr>
    </w:p>
    <w:p w:rsidR="00BA485D" w:rsidRPr="0001389B" w:rsidRDefault="00BA485D" w:rsidP="00C13EA3">
      <w:pPr>
        <w:rPr>
          <w:b/>
          <w:sz w:val="52"/>
          <w:szCs w:val="52"/>
        </w:rPr>
      </w:pPr>
    </w:p>
    <w:p w:rsidR="00BA485D" w:rsidRPr="00053473" w:rsidRDefault="00BA485D" w:rsidP="00C13EA3">
      <w:pPr>
        <w:rPr>
          <w:sz w:val="28"/>
          <w:szCs w:val="28"/>
        </w:rPr>
      </w:pPr>
    </w:p>
    <w:p w:rsidR="00BA485D" w:rsidRDefault="00BA485D" w:rsidP="00C13EA3">
      <w:pPr>
        <w:rPr>
          <w:sz w:val="28"/>
          <w:szCs w:val="28"/>
          <w:highlight w:val="yellow"/>
        </w:rPr>
      </w:pPr>
      <w:r w:rsidRPr="002215AE">
        <w:rPr>
          <w:noProof/>
          <w:sz w:val="28"/>
          <w:szCs w:val="28"/>
          <w:lang w:eastAsia="en-GB"/>
        </w:rPr>
        <w:pict>
          <v:shape id="Picture 5" o:spid="_x0000_i1026" type="#_x0000_t75" style="width:174pt;height:156pt;visibility:visible">
            <v:imagedata r:id="rId8" o:title=""/>
          </v:shape>
        </w:pict>
      </w:r>
      <w:r w:rsidRPr="002215AE">
        <w:rPr>
          <w:noProof/>
          <w:color w:val="000000"/>
          <w:sz w:val="28"/>
          <w:szCs w:val="28"/>
          <w:lang w:eastAsia="en-GB"/>
        </w:rPr>
        <w:pict>
          <v:shape id="Picture 6" o:spid="_x0000_i1027" type="#_x0000_t75" style="width:108.75pt;height:67.5pt;visibility:visible">
            <v:imagedata r:id="rId9" o:title=""/>
          </v:shape>
        </w:pict>
      </w:r>
      <w:r>
        <w:rPr>
          <w:sz w:val="28"/>
          <w:szCs w:val="28"/>
        </w:rPr>
        <w:t xml:space="preserve"> </w:t>
      </w:r>
      <w:hyperlink r:id="rId10" w:history="1">
        <w:r w:rsidRPr="002215AE">
          <w:rPr>
            <w:noProof/>
            <w:color w:val="0000FF"/>
            <w:lang w:eastAsia="en-GB"/>
          </w:rPr>
          <w:pict>
            <v:shape id="Picture 14" o:spid="_x0000_i1028" type="#_x0000_t75" alt="Budget Money Object Objects Spend Pile Stack Lots" href="http://photosym.photosymbols-001.vm.brightbox.net/images/?page=2&amp;SearchInput=mon" style="width:117.75pt;height:84.75pt;visibility:visible" o:button="t">
              <v:fill o:detectmouseclick="t"/>
              <v:imagedata r:id="rId11" o:title=""/>
            </v:shape>
          </w:pict>
        </w:r>
      </w:hyperlink>
    </w:p>
    <w:p w:rsidR="00BA485D" w:rsidRDefault="00BA485D" w:rsidP="00C13EA3">
      <w:pPr>
        <w:rPr>
          <w:sz w:val="28"/>
          <w:szCs w:val="28"/>
        </w:rPr>
      </w:pPr>
    </w:p>
    <w:p w:rsidR="00BA485D" w:rsidRDefault="00BA485D" w:rsidP="00C13EA3">
      <w:pPr>
        <w:rPr>
          <w:noProof/>
          <w:sz w:val="21"/>
          <w:szCs w:val="21"/>
          <w:lang w:eastAsia="en-GB"/>
        </w:rPr>
      </w:pPr>
      <w:r w:rsidRPr="00BA340E">
        <w:rPr>
          <w:noProof/>
          <w:sz w:val="21"/>
          <w:szCs w:val="21"/>
          <w:lang w:eastAsia="en-GB"/>
        </w:rPr>
        <w:t xml:space="preserve"> </w:t>
      </w:r>
    </w:p>
    <w:p w:rsidR="00BA485D" w:rsidRDefault="00BA485D" w:rsidP="00C13EA3">
      <w:pPr>
        <w:rPr>
          <w:noProof/>
          <w:sz w:val="21"/>
          <w:szCs w:val="21"/>
          <w:lang w:eastAsia="en-GB"/>
        </w:rPr>
      </w:pPr>
    </w:p>
    <w:p w:rsidR="00BA485D" w:rsidRPr="00053473" w:rsidRDefault="00BA485D" w:rsidP="00C13EA3">
      <w:pPr>
        <w:rPr>
          <w:sz w:val="28"/>
          <w:szCs w:val="28"/>
        </w:rPr>
      </w:pPr>
    </w:p>
    <w:p w:rsidR="00BA485D" w:rsidRPr="00145D47" w:rsidRDefault="00BA485D" w:rsidP="00C13EA3">
      <w:pPr>
        <w:rPr>
          <w:sz w:val="32"/>
          <w:szCs w:val="32"/>
        </w:rPr>
      </w:pPr>
      <w:r w:rsidRPr="00145D47">
        <w:rPr>
          <w:sz w:val="32"/>
          <w:szCs w:val="32"/>
        </w:rPr>
        <w:t>Written by:</w:t>
      </w:r>
    </w:p>
    <w:p w:rsidR="00BA485D" w:rsidRDefault="00BA485D" w:rsidP="00C13EA3">
      <w:pPr>
        <w:rPr>
          <w:sz w:val="28"/>
          <w:szCs w:val="28"/>
        </w:rPr>
      </w:pPr>
    </w:p>
    <w:p w:rsidR="00BA485D" w:rsidRDefault="00BA485D" w:rsidP="00C13EA3">
      <w:pPr>
        <w:rPr>
          <w:sz w:val="28"/>
          <w:szCs w:val="28"/>
        </w:rPr>
      </w:pPr>
      <w:r>
        <w:rPr>
          <w:noProof/>
          <w:lang w:eastAsia="en-GB"/>
        </w:rPr>
        <w:pict>
          <v:shape id="Picture 307" o:spid="_x0000_s1026" type="#_x0000_t75" style="position:absolute;margin-left:0;margin-top:-.05pt;width:90.35pt;height:92.95pt;z-index:251689472;visibility:visible;mso-position-horizontal:left;mso-position-horizontal-relative:margin">
            <v:imagedata r:id="rId12" o:title="" cropleft="4469f" cropright="13405f"/>
            <w10:wrap type="square" anchorx="margin"/>
          </v:shape>
        </w:pict>
      </w:r>
      <w:r>
        <w:rPr>
          <w:sz w:val="28"/>
          <w:szCs w:val="28"/>
        </w:rPr>
        <w:t xml:space="preserve"> </w:t>
      </w:r>
    </w:p>
    <w:p w:rsidR="00BA485D" w:rsidRDefault="00BA485D" w:rsidP="00C13EA3">
      <w:pPr>
        <w:rPr>
          <w:sz w:val="28"/>
          <w:szCs w:val="28"/>
        </w:rPr>
      </w:pPr>
    </w:p>
    <w:p w:rsidR="00BA485D" w:rsidRPr="00145D47" w:rsidRDefault="00BA485D" w:rsidP="00C13EA3">
      <w:pPr>
        <w:rPr>
          <w:sz w:val="32"/>
          <w:szCs w:val="32"/>
        </w:rPr>
      </w:pPr>
      <w:r w:rsidRPr="00145D47">
        <w:rPr>
          <w:sz w:val="32"/>
          <w:szCs w:val="32"/>
        </w:rPr>
        <w:t xml:space="preserve">Alison Giraud-Saunders </w:t>
      </w:r>
    </w:p>
    <w:p w:rsidR="00BA485D" w:rsidRDefault="00BA485D" w:rsidP="00C13EA3">
      <w:pPr>
        <w:rPr>
          <w:sz w:val="28"/>
          <w:szCs w:val="28"/>
        </w:rPr>
      </w:pPr>
    </w:p>
    <w:p w:rsidR="00BA485D" w:rsidRDefault="00BA485D" w:rsidP="00C13EA3">
      <w:pPr>
        <w:rPr>
          <w:sz w:val="28"/>
          <w:szCs w:val="28"/>
          <w:highlight w:val="yellow"/>
        </w:rPr>
      </w:pPr>
    </w:p>
    <w:p w:rsidR="00BA485D" w:rsidRDefault="00BA485D" w:rsidP="00C13EA3">
      <w:pPr>
        <w:rPr>
          <w:sz w:val="28"/>
          <w:szCs w:val="28"/>
          <w:highlight w:val="yellow"/>
        </w:rPr>
      </w:pPr>
    </w:p>
    <w:p w:rsidR="00BA485D" w:rsidRDefault="00BA485D" w:rsidP="00C13EA3">
      <w:pPr>
        <w:rPr>
          <w:sz w:val="28"/>
          <w:szCs w:val="28"/>
          <w:highlight w:val="yellow"/>
        </w:rPr>
      </w:pPr>
    </w:p>
    <w:p w:rsidR="00BA485D" w:rsidRDefault="00BA485D" w:rsidP="00C13EA3">
      <w:pPr>
        <w:rPr>
          <w:sz w:val="28"/>
          <w:szCs w:val="28"/>
        </w:rPr>
      </w:pPr>
      <w:r>
        <w:rPr>
          <w:noProof/>
          <w:lang w:eastAsia="en-GB"/>
        </w:rPr>
        <w:pict>
          <v:shape id="Picture 3" o:spid="_x0000_s1027" type="#_x0000_t75" style="position:absolute;margin-left:-.2pt;margin-top:-.05pt;width:90.35pt;height:106.55pt;z-index:251691520;visibility:visible">
            <v:imagedata r:id="rId13" o:title=""/>
            <w10:wrap type="square"/>
          </v:shape>
        </w:pict>
      </w:r>
      <w:r w:rsidRPr="00145D47">
        <w:rPr>
          <w:sz w:val="28"/>
          <w:szCs w:val="28"/>
        </w:rPr>
        <w:t xml:space="preserve"> </w:t>
      </w:r>
    </w:p>
    <w:p w:rsidR="00BA485D" w:rsidRDefault="00BA485D" w:rsidP="00C13EA3">
      <w:pPr>
        <w:rPr>
          <w:sz w:val="28"/>
          <w:szCs w:val="28"/>
        </w:rPr>
      </w:pPr>
    </w:p>
    <w:p w:rsidR="00BA485D" w:rsidRPr="00053473" w:rsidRDefault="00BA485D" w:rsidP="00C13EA3">
      <w:pPr>
        <w:rPr>
          <w:sz w:val="28"/>
          <w:szCs w:val="28"/>
        </w:rPr>
      </w:pPr>
      <w:r w:rsidRPr="00145D47">
        <w:rPr>
          <w:sz w:val="28"/>
          <w:szCs w:val="28"/>
        </w:rPr>
        <w:t>Su Fitzgerald</w:t>
      </w:r>
    </w:p>
    <w:p w:rsidR="00BA485D" w:rsidRPr="00053473" w:rsidRDefault="00BA485D" w:rsidP="00C13EA3">
      <w:pPr>
        <w:rPr>
          <w:sz w:val="28"/>
          <w:szCs w:val="28"/>
        </w:rPr>
      </w:pPr>
    </w:p>
    <w:p w:rsidR="00BA485D" w:rsidRPr="00053473" w:rsidRDefault="00BA485D" w:rsidP="00C13EA3">
      <w:pPr>
        <w:rPr>
          <w:sz w:val="28"/>
          <w:szCs w:val="28"/>
        </w:rPr>
      </w:pPr>
    </w:p>
    <w:p w:rsidR="00BA485D" w:rsidRPr="00053473" w:rsidRDefault="00BA485D" w:rsidP="00C13EA3">
      <w:pPr>
        <w:rPr>
          <w:sz w:val="28"/>
          <w:szCs w:val="28"/>
        </w:rPr>
      </w:pPr>
    </w:p>
    <w:p w:rsidR="00BA485D" w:rsidRPr="00874699" w:rsidRDefault="00BA485D" w:rsidP="00C13EA3">
      <w:pPr>
        <w:rPr>
          <w:b/>
          <w:sz w:val="40"/>
          <w:szCs w:val="40"/>
        </w:rPr>
      </w:pPr>
      <w:r w:rsidRPr="00053473">
        <w:br w:type="page"/>
      </w:r>
      <w:r w:rsidRPr="00874699">
        <w:rPr>
          <w:b/>
          <w:sz w:val="40"/>
          <w:szCs w:val="40"/>
        </w:rPr>
        <w:t>What is this book about?</w:t>
      </w:r>
    </w:p>
    <w:p w:rsidR="00BA485D" w:rsidRPr="00053473" w:rsidRDefault="00BA485D" w:rsidP="00C13EA3">
      <w:pPr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5025"/>
        <w:gridCol w:w="4793"/>
      </w:tblGrid>
      <w:tr w:rsidR="00BA485D" w:rsidRPr="002215AE" w:rsidTr="002215AE">
        <w:tc>
          <w:tcPr>
            <w:tcW w:w="5025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    </w: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25" o:spid="_x0000_i1029" type="#_x0000_t75" style="width:90.75pt;height:184.5pt;visibility:visible">
                  <v:imagedata r:id="rId14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2215AE">
              <w:rPr>
                <w:noProof/>
                <w:color w:val="000000"/>
                <w:sz w:val="28"/>
                <w:szCs w:val="28"/>
                <w:lang w:eastAsia="en-GB"/>
              </w:rPr>
              <w:pict>
                <v:shape id="Picture 11" o:spid="_x0000_i1030" type="#_x0000_t75" style="width:108.75pt;height:67.5pt;visibility:visible">
                  <v:imagedata r:id="rId9" o:title=""/>
                </v:shape>
              </w:pict>
            </w:r>
            <w:hyperlink r:id="rId15" w:history="1">
              <w:r w:rsidRPr="002215AE">
                <w:rPr>
                  <w:noProof/>
                  <w:color w:val="0000FF"/>
                  <w:lang w:eastAsia="en-GB"/>
                </w:rPr>
                <w:pict>
                  <v:shape id="Picture 1" o:spid="_x0000_i1031" type="#_x0000_t75" alt="Budget Money Object Objects Spend Pile Stack Lots" href="http://photosym.photosymbols-001.vm.brightbox.net/images/?page=2&amp;SearchInput=mon" style="width:117.75pt;height:84.75pt;visibility:visible" o:button="t">
                    <v:fill o:detectmouseclick="t"/>
                    <v:imagedata r:id="rId11" o:title=""/>
                  </v:shape>
                </w:pict>
              </w:r>
            </w:hyperlink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  <w:tc>
          <w:tcPr>
            <w:tcW w:w="4793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This book is about money from the NHS to pay for help and care.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This is called </w:t>
            </w:r>
            <w:r w:rsidRPr="002215AE">
              <w:rPr>
                <w:b/>
                <w:bCs/>
                <w:sz w:val="32"/>
                <w:szCs w:val="32"/>
              </w:rPr>
              <w:t>NHS Continuing Healthcare</w:t>
            </w:r>
            <w:r w:rsidRPr="002215AE">
              <w:rPr>
                <w:bCs/>
                <w:sz w:val="32"/>
                <w:szCs w:val="32"/>
              </w:rPr>
              <w:t>.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</w:tr>
      <w:tr w:rsidR="00BA485D" w:rsidRPr="002215AE" w:rsidTr="002215AE">
        <w:trPr>
          <w:trHeight w:val="5488"/>
        </w:trPr>
        <w:tc>
          <w:tcPr>
            <w:tcW w:w="5025" w:type="dxa"/>
          </w:tcPr>
          <w:p w:rsidR="00BA485D" w:rsidRPr="002215AE" w:rsidRDefault="00BA485D" w:rsidP="00EF5B63">
            <w:pPr>
              <w:rPr>
                <w:noProof/>
                <w:color w:val="000000"/>
                <w:sz w:val="32"/>
                <w:szCs w:val="32"/>
                <w:lang w:eastAsia="en-GB"/>
              </w:rPr>
            </w:pP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  <w:r w:rsidRPr="002215AE">
              <w:rPr>
                <w:noProof/>
                <w:color w:val="000000"/>
                <w:sz w:val="32"/>
                <w:szCs w:val="32"/>
                <w:lang w:eastAsia="en-GB"/>
              </w:rPr>
              <w:pict>
                <v:shape id="Picture 8" o:spid="_x0000_i1032" type="#_x0000_t75" style="width:240pt;height:198.75pt;visibility:visible">
                  <v:imagedata r:id="rId16" o:title=""/>
                </v:shape>
              </w:pict>
            </w:r>
          </w:p>
        </w:tc>
        <w:tc>
          <w:tcPr>
            <w:tcW w:w="4793" w:type="dxa"/>
          </w:tcPr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  <w:r w:rsidRPr="002215AE">
              <w:rPr>
                <w:rStyle w:val="A3"/>
                <w:sz w:val="32"/>
                <w:szCs w:val="32"/>
              </w:rPr>
              <w:t>This book is for people with learning disabilities, family carers and anyone who helps a person with learning disabilities.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</w:tr>
      <w:tr w:rsidR="00BA485D" w:rsidRPr="002215AE" w:rsidTr="002215AE">
        <w:trPr>
          <w:trHeight w:val="4662"/>
        </w:trPr>
        <w:tc>
          <w:tcPr>
            <w:tcW w:w="5025" w:type="dxa"/>
          </w:tcPr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  <w:r w:rsidRPr="002215AE">
              <w:rPr>
                <w:noProof/>
                <w:color w:val="000000"/>
                <w:sz w:val="32"/>
                <w:szCs w:val="32"/>
                <w:lang w:eastAsia="en-GB"/>
              </w:rPr>
              <w:pict>
                <v:shape id="Picture 9" o:spid="_x0000_i1033" type="#_x0000_t75" style="width:140.25pt;height:178.5pt;visibility:visible">
                  <v:imagedata r:id="rId17" o:title=""/>
                </v:shape>
              </w:pict>
            </w: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</w:tc>
        <w:tc>
          <w:tcPr>
            <w:tcW w:w="4793" w:type="dxa"/>
          </w:tcPr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  <w:r w:rsidRPr="002215AE">
              <w:rPr>
                <w:rStyle w:val="A3"/>
                <w:sz w:val="32"/>
                <w:szCs w:val="32"/>
              </w:rPr>
              <w:t xml:space="preserve">You can look at the book on your own. </w:t>
            </w: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  <w:r w:rsidRPr="002215AE">
              <w:rPr>
                <w:rStyle w:val="A3"/>
                <w:sz w:val="32"/>
                <w:szCs w:val="32"/>
              </w:rPr>
              <w:t>Or you can ask someone to look at the book with you and talk about what it says.</w:t>
            </w:r>
          </w:p>
          <w:p w:rsidR="00BA485D" w:rsidRPr="002215AE" w:rsidRDefault="00BA485D" w:rsidP="00007BC1">
            <w:pPr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5025" w:type="dxa"/>
          </w:tcPr>
          <w:p w:rsidR="00BA485D" w:rsidRPr="002215AE" w:rsidRDefault="00BA485D" w:rsidP="00766F49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2215AE">
              <w:rPr>
                <w:noProof/>
                <w:color w:val="000000"/>
                <w:sz w:val="32"/>
                <w:szCs w:val="32"/>
                <w:lang w:eastAsia="en-GB"/>
              </w:rPr>
              <w:pict>
                <v:shape id="Picture 12" o:spid="_x0000_i1034" type="#_x0000_t75" style="width:135.75pt;height:194.25pt;visibility:visible">
                  <v:imagedata r:id="rId18" o:title=""/>
                </v:shape>
              </w:pict>
            </w:r>
            <w:r w:rsidRPr="002215AE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</w:p>
          <w:p w:rsidR="00BA485D" w:rsidRPr="002215AE" w:rsidRDefault="00BA485D" w:rsidP="00766F49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</w:tc>
        <w:tc>
          <w:tcPr>
            <w:tcW w:w="4793" w:type="dxa"/>
          </w:tcPr>
          <w:p w:rsidR="00BA485D" w:rsidRPr="002215AE" w:rsidRDefault="00BA485D" w:rsidP="00EF5B63">
            <w:pPr>
              <w:rPr>
                <w:rStyle w:val="A3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color w:val="000000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color w:val="000000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color w:val="000000"/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color w:val="000000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rStyle w:val="A3"/>
                <w:sz w:val="32"/>
                <w:szCs w:val="32"/>
              </w:rPr>
            </w:pPr>
            <w:r w:rsidRPr="002215AE">
              <w:rPr>
                <w:rStyle w:val="A3"/>
                <w:sz w:val="32"/>
                <w:szCs w:val="32"/>
              </w:rPr>
              <w:t>There is a list of hard words at the back of the book to tell you what each word means.</w:t>
            </w:r>
          </w:p>
          <w:p w:rsidR="00BA485D" w:rsidRPr="002215AE" w:rsidRDefault="00BA485D" w:rsidP="00D71CC9">
            <w:pPr>
              <w:rPr>
                <w:rStyle w:val="A3"/>
                <w:sz w:val="32"/>
                <w:szCs w:val="32"/>
              </w:rPr>
            </w:pPr>
          </w:p>
        </w:tc>
      </w:tr>
    </w:tbl>
    <w:p w:rsidR="00BA485D" w:rsidRPr="00053473" w:rsidRDefault="00BA485D" w:rsidP="00C13EA3">
      <w:pPr>
        <w:rPr>
          <w:sz w:val="28"/>
          <w:szCs w:val="28"/>
        </w:rPr>
      </w:pPr>
    </w:p>
    <w:p w:rsidR="00BA485D" w:rsidRPr="00053473" w:rsidRDefault="00BA485D">
      <w:pPr>
        <w:rPr>
          <w:b/>
          <w:sz w:val="28"/>
          <w:szCs w:val="28"/>
        </w:rPr>
      </w:pPr>
      <w:r w:rsidRPr="00053473">
        <w:rPr>
          <w:b/>
          <w:sz w:val="28"/>
          <w:szCs w:val="28"/>
        </w:rPr>
        <w:br w:type="page"/>
      </w:r>
    </w:p>
    <w:p w:rsidR="00BA485D" w:rsidRDefault="00BA485D" w:rsidP="00C13EA3">
      <w:pPr>
        <w:rPr>
          <w:b/>
          <w:sz w:val="32"/>
          <w:szCs w:val="32"/>
        </w:rPr>
      </w:pPr>
      <w:r>
        <w:rPr>
          <w:noProof/>
          <w:lang w:eastAsia="en-GB"/>
        </w:rPr>
        <w:pict>
          <v:shape id="Picture 293" o:spid="_x0000_s1028" type="#_x0000_t75" style="position:absolute;margin-left:45.45pt;margin-top:6.4pt;width:50.55pt;height:60.7pt;z-index:-251692544;visibility:visible" wrapcoords="-322 0 -322 21333 21600 21333 21600 0 -322 0">
            <v:imagedata r:id="rId19" o:title=""/>
            <w10:wrap type="through"/>
          </v:shape>
        </w:pict>
      </w:r>
      <w:r>
        <w:rPr>
          <w:noProof/>
          <w:lang w:eastAsia="en-GB"/>
        </w:rPr>
        <w:pict>
          <v:shape id="Picture 26" o:spid="_x0000_s1029" type="#_x0000_t75" style="position:absolute;margin-left:0;margin-top:0;width:143.5pt;height:123.75pt;z-index:-251693568;visibility:visible;mso-position-horizontal:left;mso-position-horizontal-relative:margin;mso-position-vertical:top;mso-position-vertical-relative:margin">
            <v:imagedata r:id="rId20" o:title=""/>
            <w10:wrap type="square" anchorx="margin" anchory="margin"/>
          </v:shape>
        </w:pict>
      </w:r>
      <w:r w:rsidRPr="009D37B0">
        <w:rPr>
          <w:b/>
          <w:sz w:val="32"/>
          <w:szCs w:val="32"/>
        </w:rPr>
        <w:t xml:space="preserve"> </w:t>
      </w:r>
    </w:p>
    <w:p w:rsidR="00BA485D" w:rsidRDefault="00BA485D" w:rsidP="00C13EA3">
      <w:pPr>
        <w:rPr>
          <w:b/>
          <w:sz w:val="40"/>
          <w:szCs w:val="40"/>
        </w:rPr>
      </w:pPr>
    </w:p>
    <w:p w:rsidR="00BA485D" w:rsidRPr="008B3922" w:rsidRDefault="00BA485D" w:rsidP="00C13EA3">
      <w:pPr>
        <w:rPr>
          <w:b/>
          <w:sz w:val="40"/>
          <w:szCs w:val="40"/>
        </w:rPr>
      </w:pPr>
      <w:r w:rsidRPr="008B3922">
        <w:rPr>
          <w:b/>
          <w:sz w:val="40"/>
          <w:szCs w:val="40"/>
        </w:rPr>
        <w:t>Who helped?</w:t>
      </w:r>
      <w:r w:rsidRPr="008B3922">
        <w:rPr>
          <w:noProof/>
          <w:sz w:val="40"/>
          <w:szCs w:val="40"/>
          <w:lang w:eastAsia="en-GB"/>
        </w:rPr>
        <w:t xml:space="preserve"> </w:t>
      </w:r>
    </w:p>
    <w:p w:rsidR="00BA485D" w:rsidRDefault="00BA485D" w:rsidP="00C13EA3">
      <w:pPr>
        <w:rPr>
          <w:sz w:val="32"/>
          <w:szCs w:val="32"/>
          <w:highlight w:val="yellow"/>
        </w:rPr>
      </w:pPr>
    </w:p>
    <w:p w:rsidR="00BA485D" w:rsidRDefault="00BA485D" w:rsidP="00C13EA3">
      <w:pPr>
        <w:rPr>
          <w:sz w:val="32"/>
          <w:szCs w:val="32"/>
          <w:highlight w:val="yellow"/>
        </w:rPr>
      </w:pPr>
    </w:p>
    <w:p w:rsidR="00BA485D" w:rsidRDefault="00BA485D" w:rsidP="00C13EA3">
      <w:pPr>
        <w:rPr>
          <w:sz w:val="32"/>
          <w:szCs w:val="32"/>
          <w:highlight w:val="yellow"/>
        </w:rPr>
      </w:pPr>
    </w:p>
    <w:p w:rsidR="00BA485D" w:rsidRDefault="00BA485D" w:rsidP="00C13EA3">
      <w:pPr>
        <w:rPr>
          <w:sz w:val="32"/>
          <w:szCs w:val="32"/>
          <w:highlight w:val="yellow"/>
        </w:rPr>
      </w:pPr>
    </w:p>
    <w:p w:rsidR="00BA485D" w:rsidRPr="009D37B0" w:rsidRDefault="00BA485D" w:rsidP="00C13EA3">
      <w:pPr>
        <w:rPr>
          <w:sz w:val="32"/>
          <w:szCs w:val="32"/>
        </w:rPr>
      </w:pP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Denise Gentry</w:t>
      </w:r>
      <w:r>
        <w:rPr>
          <w:sz w:val="32"/>
          <w:szCs w:val="32"/>
        </w:rPr>
        <w:t>, Clinical Nurse Specialist, South West London and St George’s Mental Health NHS Trust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John Burley, User Involveme</w:t>
      </w:r>
      <w:r>
        <w:rPr>
          <w:sz w:val="32"/>
          <w:szCs w:val="32"/>
        </w:rPr>
        <w:t xml:space="preserve">nt Co-ordinator, Leeds and York </w:t>
      </w:r>
      <w:r w:rsidRPr="009D37B0">
        <w:rPr>
          <w:sz w:val="32"/>
          <w:szCs w:val="32"/>
        </w:rPr>
        <w:t>Partnership NHS Foundation Trust</w:t>
      </w:r>
      <w:r>
        <w:rPr>
          <w:sz w:val="32"/>
          <w:szCs w:val="32"/>
        </w:rPr>
        <w:t>,</w:t>
      </w:r>
      <w:r w:rsidRPr="009D37B0">
        <w:rPr>
          <w:sz w:val="32"/>
          <w:szCs w:val="32"/>
        </w:rPr>
        <w:t xml:space="preserve"> with the </w:t>
      </w:r>
      <w:r>
        <w:rPr>
          <w:sz w:val="32"/>
          <w:szCs w:val="32"/>
        </w:rPr>
        <w:t xml:space="preserve">Leeds Learning </w:t>
      </w:r>
      <w:r w:rsidRPr="009D37B0">
        <w:rPr>
          <w:sz w:val="32"/>
          <w:szCs w:val="32"/>
        </w:rPr>
        <w:t xml:space="preserve">Disability Reference Group and </w:t>
      </w:r>
      <w:r>
        <w:rPr>
          <w:sz w:val="32"/>
          <w:szCs w:val="32"/>
        </w:rPr>
        <w:t xml:space="preserve">members of the Your Health </w:t>
      </w:r>
      <w:r w:rsidRPr="009D37B0">
        <w:rPr>
          <w:sz w:val="32"/>
          <w:szCs w:val="32"/>
        </w:rPr>
        <w:t>Matters Project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Anna Fedeczko, Senior Quality Officer, Manchester Learning</w:t>
      </w:r>
      <w:r>
        <w:rPr>
          <w:sz w:val="32"/>
          <w:szCs w:val="32"/>
        </w:rPr>
        <w:t xml:space="preserve"> </w:t>
      </w:r>
      <w:r w:rsidRPr="009D37B0">
        <w:rPr>
          <w:sz w:val="32"/>
          <w:szCs w:val="32"/>
        </w:rPr>
        <w:t>Disability Partnership</w:t>
      </w:r>
    </w:p>
    <w:p w:rsidR="00BA485D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Debbie Firth, Continuing Healthcare Facilitator, Manchester Learning Disability Partnership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C502DF">
        <w:rPr>
          <w:sz w:val="32"/>
          <w:szCs w:val="32"/>
        </w:rPr>
        <w:t>Kingston Easy Information Group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 xml:space="preserve">Jim Ledwidge, Trish O’Gorman and Karen Scarsbrook </w:t>
      </w:r>
      <w:r w:rsidRPr="00874699">
        <w:rPr>
          <w:iCs/>
          <w:sz w:val="32"/>
          <w:szCs w:val="32"/>
        </w:rPr>
        <w:t>on behalf of the National Policy Advisory Grou</w:t>
      </w:r>
      <w:r>
        <w:rPr>
          <w:iCs/>
          <w:sz w:val="32"/>
          <w:szCs w:val="32"/>
        </w:rPr>
        <w:t>p for NHS Continuing Healthcare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Manchester People First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Personal Health Budgets team, NHS England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Lynne Richardson</w:t>
      </w:r>
      <w:r>
        <w:rPr>
          <w:sz w:val="32"/>
          <w:szCs w:val="32"/>
        </w:rPr>
        <w:t xml:space="preserve"> and Dianne Shires</w:t>
      </w:r>
      <w:r w:rsidRPr="009D37B0">
        <w:rPr>
          <w:sz w:val="32"/>
          <w:szCs w:val="32"/>
        </w:rPr>
        <w:t>, CHC Co-ordinator</w:t>
      </w:r>
      <w:r>
        <w:rPr>
          <w:sz w:val="32"/>
          <w:szCs w:val="32"/>
        </w:rPr>
        <w:t>s</w:t>
      </w:r>
      <w:r w:rsidRPr="009D37B0">
        <w:rPr>
          <w:sz w:val="32"/>
          <w:szCs w:val="32"/>
        </w:rPr>
        <w:t>, Leeds and York Partnership NHS Foundation Trust</w:t>
      </w:r>
    </w:p>
    <w:p w:rsidR="00BA485D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Gary Watt, Learning Disability Continuing Care Nurse Assessor, Greater East Midlands Commissioning Support Unit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Laura Whiteman, </w:t>
      </w:r>
      <w:r w:rsidRPr="00C502DF">
        <w:rPr>
          <w:sz w:val="32"/>
          <w:szCs w:val="32"/>
        </w:rPr>
        <w:t>Highly Specialist Speech and Language Therapist</w:t>
      </w:r>
      <w:r>
        <w:rPr>
          <w:sz w:val="32"/>
          <w:szCs w:val="32"/>
        </w:rPr>
        <w:t>, Your Healthcare CIC</w:t>
      </w:r>
    </w:p>
    <w:p w:rsidR="00BA485D" w:rsidRPr="009D37B0" w:rsidRDefault="00BA485D" w:rsidP="0029189F">
      <w:pPr>
        <w:spacing w:after="120"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Sharon Wood, Strategic Health Facilitator, Nene Clinical Commissioning Group</w:t>
      </w:r>
    </w:p>
    <w:p w:rsidR="00BA485D" w:rsidRPr="009D37B0" w:rsidRDefault="00BA485D" w:rsidP="0001389B">
      <w:pPr>
        <w:tabs>
          <w:tab w:val="left" w:pos="1882"/>
        </w:tabs>
        <w:rPr>
          <w:sz w:val="32"/>
          <w:szCs w:val="32"/>
        </w:rPr>
      </w:pPr>
    </w:p>
    <w:p w:rsidR="00BA485D" w:rsidRPr="009D37B0" w:rsidRDefault="00BA485D" w:rsidP="005E067E">
      <w:pPr>
        <w:tabs>
          <w:tab w:val="left" w:pos="1882"/>
        </w:tabs>
        <w:rPr>
          <w:sz w:val="32"/>
          <w:szCs w:val="32"/>
        </w:rPr>
      </w:pPr>
    </w:p>
    <w:p w:rsidR="00BA485D" w:rsidRDefault="00BA485D" w:rsidP="00461DE3">
      <w:pPr>
        <w:tabs>
          <w:tab w:val="left" w:pos="1882"/>
        </w:tabs>
        <w:spacing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>Alison Giraud-Saunders is an independent consultant who works to make health services better for people with learning disabilities.</w:t>
      </w:r>
    </w:p>
    <w:p w:rsidR="00BA485D" w:rsidRPr="009D37B0" w:rsidRDefault="00BA485D" w:rsidP="00461DE3">
      <w:pPr>
        <w:tabs>
          <w:tab w:val="left" w:pos="1882"/>
        </w:tabs>
        <w:spacing w:line="276" w:lineRule="auto"/>
        <w:rPr>
          <w:sz w:val="32"/>
          <w:szCs w:val="32"/>
        </w:rPr>
      </w:pPr>
    </w:p>
    <w:p w:rsidR="00BA485D" w:rsidRDefault="00BA485D" w:rsidP="00461DE3">
      <w:pPr>
        <w:tabs>
          <w:tab w:val="left" w:pos="1882"/>
        </w:tabs>
        <w:spacing w:line="276" w:lineRule="auto"/>
        <w:rPr>
          <w:sz w:val="32"/>
          <w:szCs w:val="32"/>
        </w:rPr>
      </w:pPr>
      <w:r w:rsidRPr="009D37B0">
        <w:rPr>
          <w:sz w:val="32"/>
          <w:szCs w:val="32"/>
        </w:rPr>
        <w:t xml:space="preserve">Su Fitzgerald is </w:t>
      </w:r>
      <w:r>
        <w:rPr>
          <w:sz w:val="32"/>
          <w:szCs w:val="32"/>
        </w:rPr>
        <w:t>the Adult Safeguarding Lead for Your Healthcare CIC.</w:t>
      </w:r>
    </w:p>
    <w:p w:rsidR="00BA485D" w:rsidRDefault="00BA485D" w:rsidP="00461DE3">
      <w:pPr>
        <w:tabs>
          <w:tab w:val="left" w:pos="1882"/>
        </w:tabs>
        <w:spacing w:line="276" w:lineRule="auto"/>
        <w:rPr>
          <w:sz w:val="32"/>
          <w:szCs w:val="32"/>
        </w:rPr>
      </w:pPr>
    </w:p>
    <w:p w:rsidR="00BA485D" w:rsidRPr="009D37B0" w:rsidRDefault="00BA485D" w:rsidP="00461DE3">
      <w:pPr>
        <w:tabs>
          <w:tab w:val="left" w:pos="1882"/>
        </w:tabs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Special thanks to Denise, Laura and the Kingston Easy Information Group for all their help.</w:t>
      </w:r>
    </w:p>
    <w:p w:rsidR="00BA485D" w:rsidRPr="009D37B0" w:rsidRDefault="00BA485D" w:rsidP="00C13EA3">
      <w:pPr>
        <w:rPr>
          <w:sz w:val="32"/>
          <w:szCs w:val="32"/>
        </w:rPr>
      </w:pPr>
      <w:r>
        <w:rPr>
          <w:noProof/>
          <w:lang w:eastAsia="en-GB"/>
        </w:rPr>
        <w:pict>
          <v:shape id="Picture 294" o:spid="_x0000_s1030" type="#_x0000_t75" alt="http://mhpccom.wpengine.netdna-cdn.com/health/files/2012/10/Department-of-Health-logo-08DAD1C3CE-seeklogo-com11.gif" style="position:absolute;margin-left:-.2pt;margin-top:16.55pt;width:71.25pt;height:71.25pt;z-index:251670016;visibility:visible">
            <v:imagedata r:id="rId21" o:title=""/>
            <w10:wrap type="square"/>
          </v:shape>
        </w:pict>
      </w:r>
    </w:p>
    <w:p w:rsidR="00BA485D" w:rsidRDefault="00BA485D" w:rsidP="008B3922">
      <w:pPr>
        <w:ind w:left="1440" w:hanging="1440"/>
        <w:rPr>
          <w:sz w:val="32"/>
          <w:szCs w:val="32"/>
        </w:rPr>
      </w:pPr>
    </w:p>
    <w:p w:rsidR="00BA485D" w:rsidRDefault="00BA485D" w:rsidP="008B3922">
      <w:pPr>
        <w:ind w:left="1440" w:hanging="1440"/>
        <w:rPr>
          <w:sz w:val="32"/>
          <w:szCs w:val="32"/>
        </w:rPr>
      </w:pPr>
      <w:r w:rsidRPr="009D37B0">
        <w:rPr>
          <w:sz w:val="32"/>
          <w:szCs w:val="32"/>
        </w:rPr>
        <w:t xml:space="preserve">The Department of Health gave the money for the book. Thank you! </w:t>
      </w:r>
    </w:p>
    <w:p w:rsidR="00BA485D" w:rsidRPr="009D37B0" w:rsidRDefault="00BA485D" w:rsidP="008B3922">
      <w:pPr>
        <w:ind w:left="1440" w:hanging="1440"/>
        <w:rPr>
          <w:sz w:val="32"/>
          <w:szCs w:val="32"/>
        </w:rPr>
      </w:pPr>
    </w:p>
    <w:p w:rsidR="00BA485D" w:rsidRPr="009D37B0" w:rsidRDefault="00BA485D" w:rsidP="00C13EA3">
      <w:pPr>
        <w:rPr>
          <w:sz w:val="32"/>
          <w:szCs w:val="32"/>
        </w:rPr>
      </w:pPr>
    </w:p>
    <w:p w:rsidR="00BA485D" w:rsidRDefault="00BA485D">
      <w:pPr>
        <w:rPr>
          <w:sz w:val="32"/>
          <w:szCs w:val="32"/>
        </w:rPr>
      </w:pPr>
      <w:r w:rsidRPr="00B35FB6">
        <w:rPr>
          <w:noProof/>
          <w:lang w:eastAsia="en-GB"/>
        </w:rPr>
        <w:pict>
          <v:shape id="Picture 298" o:spid="_x0000_i1035" type="#_x0000_t75" alt="http://www.photosymbols.com/images/photosymbols-logo-blue.png" style="width:174.75pt;height:123.75pt;visibility:visible">
            <v:imagedata r:id="rId22" o:title=""/>
          </v:shape>
        </w:pict>
      </w:r>
      <w:r w:rsidRPr="009D37B0">
        <w:rPr>
          <w:sz w:val="32"/>
          <w:szCs w:val="32"/>
          <w:highlight w:val="yellow"/>
        </w:rPr>
        <w:t xml:space="preserve"> </w:t>
      </w:r>
    </w:p>
    <w:p w:rsidR="00BA485D" w:rsidRDefault="00BA485D">
      <w:pPr>
        <w:rPr>
          <w:sz w:val="32"/>
          <w:szCs w:val="32"/>
        </w:rPr>
      </w:pPr>
    </w:p>
    <w:p w:rsidR="00BA485D" w:rsidRPr="00053473" w:rsidRDefault="00BA485D"/>
    <w:p w:rsidR="00BA485D" w:rsidRDefault="00BA485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485D" w:rsidRPr="009D37B0" w:rsidRDefault="00BA485D" w:rsidP="00F4701D">
      <w:pPr>
        <w:rPr>
          <w:sz w:val="32"/>
          <w:szCs w:val="32"/>
          <w:highlight w:val="cyan"/>
        </w:rPr>
      </w:pPr>
      <w:r w:rsidRPr="00461DE3">
        <w:rPr>
          <w:b/>
          <w:sz w:val="40"/>
          <w:szCs w:val="40"/>
        </w:rPr>
        <w:t>What is in this book?</w:t>
      </w:r>
      <w:r>
        <w:rPr>
          <w:b/>
          <w:sz w:val="40"/>
          <w:szCs w:val="40"/>
        </w:rPr>
        <w:t xml:space="preserve"> </w:t>
      </w:r>
    </w:p>
    <w:p w:rsidR="00BA485D" w:rsidRPr="009D37B0" w:rsidRDefault="00BA485D" w:rsidP="00F4701D">
      <w:pPr>
        <w:rPr>
          <w:sz w:val="32"/>
          <w:szCs w:val="32"/>
        </w:rPr>
      </w:pPr>
    </w:p>
    <w:tbl>
      <w:tblPr>
        <w:tblW w:w="0" w:type="auto"/>
        <w:tblLook w:val="00A0"/>
      </w:tblPr>
      <w:tblGrid>
        <w:gridCol w:w="2660"/>
        <w:gridCol w:w="5645"/>
        <w:gridCol w:w="1513"/>
      </w:tblGrid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5645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Page</w:t>
            </w:r>
          </w:p>
          <w:p w:rsidR="00BA485D" w:rsidRPr="002215AE" w:rsidRDefault="00BA485D" w:rsidP="002215AE">
            <w:pPr>
              <w:jc w:val="right"/>
              <w:rPr>
                <w:b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21" o:spid="_x0000_i1036" type="#_x0000_t75" style="width:93pt;height:80.25pt;visibility:visible">
                  <v:imagedata r:id="rId23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316285">
            <w:pPr>
              <w:rPr>
                <w:sz w:val="32"/>
                <w:szCs w:val="32"/>
              </w:rPr>
            </w:pPr>
          </w:p>
          <w:p w:rsidR="00BA485D" w:rsidRPr="002215AE" w:rsidRDefault="00BA485D" w:rsidP="00316285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What is NHS Continuing Healthcare? </w:t>
            </w: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8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22" o:spid="_x0000_i1037" type="#_x0000_t75" style="width:89.25pt;height:74.25pt;visibility:visible">
                  <v:imagedata r:id="rId24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Who can get NHS Continuing Healthcare?</w:t>
            </w: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11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b/>
                <w:noProof/>
                <w:sz w:val="32"/>
                <w:szCs w:val="32"/>
                <w:lang w:eastAsia="en-GB"/>
              </w:rPr>
              <w:pict>
                <v:shape id="Picture 423" o:spid="_x0000_i1038" type="#_x0000_t75" style="width:113.25pt;height:1in;visibility:visible">
                  <v:imagedata r:id="rId25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316285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Who will help you find out about NHS Continuing Healthcare?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13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b/>
                <w:noProof/>
                <w:sz w:val="32"/>
                <w:szCs w:val="32"/>
                <w:lang w:eastAsia="en-GB"/>
              </w:rPr>
              <w:pict>
                <v:shape id="Picture 424" o:spid="_x0000_i1039" type="#_x0000_t75" style="width:71.25pt;height:60pt;visibility:visible">
                  <v:imagedata r:id="rId26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  <w:p w:rsidR="00BA485D" w:rsidRPr="002215AE" w:rsidRDefault="00BA485D" w:rsidP="00461DE3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What will happen at each step? </w:t>
            </w:r>
          </w:p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15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image_main" o:spid="_x0000_i1040" type="#_x0000_t75" alt="Pointing-paper-blank-2" style="width:71.25pt;height:62.25pt;visibility:visible">
                  <v:imagedata r:id="rId27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1: Checklist</w:t>
            </w: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16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1D063C">
            <w:pPr>
              <w:rPr>
                <w:sz w:val="28"/>
                <w:szCs w:val="28"/>
              </w:rPr>
            </w:pPr>
          </w:p>
          <w:p w:rsidR="00BA485D" w:rsidRPr="002215AE" w:rsidRDefault="00BA485D" w:rsidP="00265208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18" o:spid="_x0000_i1041" type="#_x0000_t75" style="width:74.25pt;height:69pt;visibility:visible">
                  <v:imagedata r:id="rId28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2: The big assessment</w:t>
            </w: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19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39" o:spid="_x0000_i1042" type="#_x0000_t75" style="width:88.5pt;height:127.5pt;visibility:visible">
                  <v:imagedata r:id="rId29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461DE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3: Agreeing what is written about you</w:t>
            </w: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23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hyperlink r:id="rId30" w:history="1">
              <w:r w:rsidRPr="002215AE">
                <w:rPr>
                  <w:noProof/>
                  <w:color w:val="0000FF"/>
                  <w:lang w:eastAsia="en-GB"/>
                </w:rPr>
                <w:pict>
                  <v:shape id="Picture 435" o:spid="_x0000_i1043" type="#_x0000_t75" alt="Budget Money Object Objects Spend Pile Stack Lots" href="http://photosym.photosymbols-001.vm.brightbox.net/images/?page=2&amp;SearchInput=mon" style="width:109.5pt;height:60.75pt;visibility:visible" o:button="t">
                    <v:fill o:detectmouseclick="t"/>
                    <v:imagedata r:id="rId11" o:title=""/>
                  </v:shape>
                </w:pict>
              </w:r>
            </w:hyperlink>
            <w:r w:rsidRPr="002215AE">
              <w:rPr>
                <w:noProof/>
                <w:sz w:val="21"/>
                <w:szCs w:val="21"/>
                <w:lang w:eastAsia="en-GB"/>
              </w:rPr>
              <w:t xml:space="preserve"> </w:t>
            </w:r>
          </w:p>
        </w:tc>
        <w:tc>
          <w:tcPr>
            <w:tcW w:w="5645" w:type="dxa"/>
          </w:tcPr>
          <w:p w:rsidR="00BA485D" w:rsidRPr="002215AE" w:rsidRDefault="00BA485D" w:rsidP="00A8141B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4: Decision about the money</w:t>
            </w: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24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6243D4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420" o:spid="_x0000_s1031" type="#_x0000_t75" style="position:absolute;margin-left:51.25pt;margin-top:29.55pt;width:70.7pt;height:39.5pt;z-index:251690496;visibility:visible;mso-position-horizontal-relative:text;mso-position-vertical-relative:text">
                  <v:imagedata r:id="rId31" o:title=""/>
                  <w10:wrap type="square"/>
                </v:shape>
              </w:pict>
            </w:r>
            <w:r>
              <w:rPr>
                <w:noProof/>
                <w:lang w:eastAsia="en-GB"/>
              </w:rPr>
              <w:pict>
                <v:shape id="Picture 384" o:spid="_x0000_s1032" type="#_x0000_t75" style="position:absolute;margin-left:0;margin-top:0;width:60.7pt;height:37.75pt;z-index:251671040;visibility:visible;mso-position-horizontal:left;mso-position-horizontal-relative:margin;mso-position-vertical:top;mso-position-vertical-relative:margin">
                  <v:imagedata r:id="rId32" o:title=""/>
                  <w10:wrap type="square" anchorx="margin" anchory="margin"/>
                </v:shape>
              </w:pict>
            </w:r>
            <w:r w:rsidRPr="002215AE">
              <w:rPr>
                <w:sz w:val="28"/>
                <w:szCs w:val="28"/>
              </w:rPr>
              <w:t xml:space="preserve">       </w:t>
            </w:r>
          </w:p>
          <w:p w:rsidR="00BA485D" w:rsidRPr="002215AE" w:rsidRDefault="00BA485D" w:rsidP="006243D4">
            <w:pPr>
              <w:rPr>
                <w:sz w:val="32"/>
                <w:szCs w:val="32"/>
              </w:rPr>
            </w:pPr>
          </w:p>
        </w:tc>
        <w:tc>
          <w:tcPr>
            <w:tcW w:w="5645" w:type="dxa"/>
          </w:tcPr>
          <w:p w:rsidR="00BA485D" w:rsidRPr="002215AE" w:rsidRDefault="00BA485D" w:rsidP="00A8141B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5: Your health money and how to use it</w:t>
            </w: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26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b/>
                <w:noProof/>
                <w:sz w:val="32"/>
                <w:szCs w:val="32"/>
                <w:lang w:eastAsia="en-GB"/>
              </w:rPr>
              <w:pict>
                <v:shape id="Picture 427" o:spid="_x0000_i1044" type="#_x0000_t75" style="width:90.75pt;height:56.25pt;visibility:visible">
                  <v:imagedata r:id="rId33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6243D4">
            <w:pPr>
              <w:rPr>
                <w:sz w:val="32"/>
                <w:szCs w:val="32"/>
              </w:rPr>
            </w:pPr>
          </w:p>
          <w:p w:rsidR="00BA485D" w:rsidRPr="002215AE" w:rsidRDefault="00BA485D" w:rsidP="00A11CC4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6: The help you will get</w:t>
            </w: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32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b/>
                <w:noProof/>
                <w:sz w:val="32"/>
                <w:szCs w:val="32"/>
                <w:lang w:eastAsia="en-GB"/>
              </w:rPr>
              <w:pict>
                <v:shape id="Picture 431" o:spid="_x0000_i1045" type="#_x0000_t75" style="width:81pt;height:56.25pt;visibility:visible">
                  <v:imagedata r:id="rId34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6243D4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7: Finding out if all your help and care is working</w:t>
            </w:r>
          </w:p>
          <w:p w:rsidR="00BA485D" w:rsidRPr="002215AE" w:rsidRDefault="00BA485D" w:rsidP="002215AE">
            <w:pPr>
              <w:ind w:left="360" w:hanging="360"/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34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29" o:spid="_x0000_i1046" type="#_x0000_t75" style="width:63pt;height:75.75pt;visibility:visible">
                  <v:imagedata r:id="rId35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0E1381">
            <w:pPr>
              <w:rPr>
                <w:sz w:val="32"/>
                <w:szCs w:val="32"/>
              </w:rPr>
            </w:pPr>
          </w:p>
          <w:p w:rsidR="00BA485D" w:rsidRPr="002215AE" w:rsidRDefault="00BA485D" w:rsidP="000E1381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Other things you should know</w:t>
            </w: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36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b/>
                <w:noProof/>
                <w:sz w:val="32"/>
                <w:szCs w:val="32"/>
                <w:lang w:eastAsia="en-GB"/>
              </w:rPr>
              <w:pict>
                <v:shape id="Picture 432" o:spid="_x0000_i1047" type="#_x0000_t75" style="width:63pt;height:69pt;visibility:visible">
                  <v:imagedata r:id="rId36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0E1381">
            <w:pPr>
              <w:rPr>
                <w:sz w:val="32"/>
                <w:szCs w:val="32"/>
              </w:rPr>
            </w:pPr>
          </w:p>
          <w:p w:rsidR="00BA485D" w:rsidRPr="002215AE" w:rsidRDefault="00BA485D" w:rsidP="000E1381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Useful things to look at</w:t>
            </w:r>
          </w:p>
          <w:p w:rsidR="00BA485D" w:rsidRPr="002215AE" w:rsidRDefault="00BA485D" w:rsidP="000E1381">
            <w:pPr>
              <w:rPr>
                <w:sz w:val="32"/>
                <w:szCs w:val="32"/>
              </w:rPr>
            </w:pP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39</w:t>
            </w:r>
          </w:p>
        </w:tc>
      </w:tr>
      <w:tr w:rsidR="00BA485D" w:rsidRPr="002215AE" w:rsidTr="002215AE">
        <w:tc>
          <w:tcPr>
            <w:tcW w:w="2660" w:type="dxa"/>
          </w:tcPr>
          <w:p w:rsidR="00BA485D" w:rsidRPr="002215AE" w:rsidRDefault="00BA485D" w:rsidP="00F4701D">
            <w:pPr>
              <w:rPr>
                <w:sz w:val="32"/>
                <w:szCs w:val="32"/>
              </w:rPr>
            </w:pPr>
            <w:r w:rsidRPr="002215AE">
              <w:rPr>
                <w:noProof/>
                <w:color w:val="000000"/>
                <w:sz w:val="32"/>
                <w:szCs w:val="32"/>
                <w:lang w:eastAsia="en-GB"/>
              </w:rPr>
              <w:pict>
                <v:shape id="Picture 433" o:spid="_x0000_i1048" type="#_x0000_t75" style="width:97.5pt;height:96.75pt;visibility:visible">
                  <v:imagedata r:id="rId18" o:title=""/>
                </v:shape>
              </w:pict>
            </w:r>
          </w:p>
        </w:tc>
        <w:tc>
          <w:tcPr>
            <w:tcW w:w="5645" w:type="dxa"/>
          </w:tcPr>
          <w:p w:rsidR="00BA485D" w:rsidRPr="002215AE" w:rsidRDefault="00BA485D" w:rsidP="000E1381">
            <w:pPr>
              <w:rPr>
                <w:sz w:val="32"/>
                <w:szCs w:val="32"/>
              </w:rPr>
            </w:pPr>
          </w:p>
          <w:p w:rsidR="00BA485D" w:rsidRPr="002215AE" w:rsidRDefault="00BA485D" w:rsidP="000E1381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List of hard words and what they mean</w:t>
            </w:r>
          </w:p>
          <w:p w:rsidR="00BA485D" w:rsidRPr="002215AE" w:rsidRDefault="00BA485D" w:rsidP="00F4701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</w:tcPr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right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43</w:t>
            </w:r>
          </w:p>
        </w:tc>
      </w:tr>
    </w:tbl>
    <w:p w:rsidR="00BA485D" w:rsidRPr="00053473" w:rsidRDefault="00BA485D" w:rsidP="008265EE">
      <w:pPr>
        <w:ind w:left="1080"/>
      </w:pPr>
    </w:p>
    <w:p w:rsidR="00BA485D" w:rsidRPr="00053473" w:rsidRDefault="00BA485D">
      <w:pPr>
        <w:rPr>
          <w:b/>
          <w:sz w:val="28"/>
          <w:szCs w:val="28"/>
        </w:rPr>
      </w:pPr>
      <w:r w:rsidRPr="00053473">
        <w:rPr>
          <w:b/>
          <w:sz w:val="28"/>
          <w:szCs w:val="28"/>
        </w:rPr>
        <w:br w:type="page"/>
      </w:r>
    </w:p>
    <w:p w:rsidR="00BA485D" w:rsidRDefault="00BA485D" w:rsidP="00187A14">
      <w:pPr>
        <w:rPr>
          <w:b/>
          <w:sz w:val="32"/>
          <w:szCs w:val="32"/>
        </w:rPr>
      </w:pPr>
      <w:r>
        <w:rPr>
          <w:noProof/>
          <w:lang w:eastAsia="en-GB"/>
        </w:rPr>
        <w:pict>
          <v:shape id="Picture 310" o:spid="_x0000_s1033" type="#_x0000_t75" style="position:absolute;margin-left:-.2pt;margin-top:-.2pt;width:109.45pt;height:109.45pt;z-index:251672064;visibility:visible">
            <v:imagedata r:id="rId37" o:title=""/>
            <w10:wrap type="square"/>
          </v:shape>
        </w:pict>
      </w:r>
      <w:r>
        <w:rPr>
          <w:b/>
          <w:sz w:val="32"/>
          <w:szCs w:val="32"/>
        </w:rPr>
        <w:t xml:space="preserve"> </w:t>
      </w:r>
    </w:p>
    <w:p w:rsidR="00BA485D" w:rsidRDefault="00BA485D" w:rsidP="00187A14">
      <w:pPr>
        <w:rPr>
          <w:b/>
          <w:sz w:val="32"/>
          <w:szCs w:val="32"/>
        </w:rPr>
      </w:pPr>
    </w:p>
    <w:p w:rsidR="00BA485D" w:rsidRDefault="00BA485D" w:rsidP="00187A14">
      <w:pPr>
        <w:rPr>
          <w:noProof/>
          <w:sz w:val="32"/>
          <w:szCs w:val="32"/>
          <w:lang w:eastAsia="en-GB"/>
        </w:rPr>
      </w:pPr>
      <w:r w:rsidRPr="006243D4">
        <w:rPr>
          <w:b/>
          <w:sz w:val="40"/>
          <w:szCs w:val="40"/>
        </w:rPr>
        <w:t>What is NHS Continuing Healthcare?</w:t>
      </w:r>
      <w:r w:rsidRPr="00064FD8">
        <w:rPr>
          <w:noProof/>
          <w:sz w:val="32"/>
          <w:szCs w:val="32"/>
          <w:lang w:eastAsia="en-GB"/>
        </w:rPr>
        <w:t xml:space="preserve"> </w:t>
      </w:r>
    </w:p>
    <w:p w:rsidR="00BA485D" w:rsidRDefault="00BA485D" w:rsidP="00187A14">
      <w:pPr>
        <w:rPr>
          <w:noProof/>
          <w:sz w:val="32"/>
          <w:szCs w:val="32"/>
          <w:lang w:eastAsia="en-GB"/>
        </w:rPr>
      </w:pPr>
    </w:p>
    <w:p w:rsidR="00BA485D" w:rsidRPr="00A35633" w:rsidRDefault="00BA485D" w:rsidP="00187A14">
      <w:pPr>
        <w:rPr>
          <w:b/>
          <w:sz w:val="32"/>
          <w:szCs w:val="32"/>
        </w:rPr>
      </w:pPr>
    </w:p>
    <w:p w:rsidR="00BA485D" w:rsidRPr="00053473" w:rsidRDefault="00BA485D" w:rsidP="00187A14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49" type="#_x0000_t75" alt="Supporter-briony-cole" style="width:123pt;height:157.5pt;visibility:visible">
                  <v:imagedata r:id="rId38" o:title=""/>
                </v:shape>
              </w:pict>
            </w:r>
          </w:p>
          <w:p w:rsidR="00BA485D" w:rsidRPr="002215AE" w:rsidRDefault="00BA485D" w:rsidP="002215AE">
            <w:pPr>
              <w:tabs>
                <w:tab w:val="left" w:pos="2036"/>
              </w:tabs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27" o:spid="_x0000_i1050" type="#_x0000_t75" style="width:114pt;height:71.25pt;visibility:visible">
                  <v:imagedata r:id="rId39" o:title=""/>
                </v:shape>
              </w:pic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28" o:spid="_x0000_i1051" type="#_x0000_t75" style="width:118.5pt;height:85.5pt;visibility:visible">
                  <v:imagedata r:id="rId40" o:title=""/>
                </v:shape>
              </w:pict>
            </w:r>
          </w:p>
          <w:p w:rsidR="00BA485D" w:rsidRPr="002215AE" w:rsidRDefault="00BA485D" w:rsidP="002215AE">
            <w:pPr>
              <w:tabs>
                <w:tab w:val="left" w:pos="2036"/>
              </w:tabs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 xml:space="preserve">NHS Continuing Healthcare </w:t>
            </w:r>
            <w:r w:rsidRPr="002215AE">
              <w:rPr>
                <w:sz w:val="32"/>
                <w:szCs w:val="32"/>
              </w:rPr>
              <w:t xml:space="preserve">pays for help and care. 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b/>
                <w:color w:val="548DD4"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086F23">
            <w:pPr>
              <w:rPr>
                <w:sz w:val="44"/>
                <w:szCs w:val="44"/>
              </w:rPr>
            </w:pPr>
          </w:p>
          <w:p w:rsidR="00BA485D" w:rsidRPr="002215AE" w:rsidRDefault="00BA485D" w:rsidP="00086F23">
            <w:pPr>
              <w:rPr>
                <w:sz w:val="44"/>
                <w:szCs w:val="44"/>
              </w:rPr>
            </w:pPr>
            <w:r w:rsidRPr="002215AE">
              <w:rPr>
                <w:sz w:val="44"/>
                <w:szCs w:val="44"/>
              </w:rPr>
              <w:t xml:space="preserve"> </w:t>
            </w:r>
            <w:r w:rsidRPr="002215AE">
              <w:rPr>
                <w:noProof/>
                <w:sz w:val="44"/>
                <w:szCs w:val="44"/>
                <w:lang w:eastAsia="en-GB"/>
              </w:rPr>
              <w:pict>
                <v:shape id="Picture 24" o:spid="_x0000_i1052" type="#_x0000_t75" style="width:118.5pt;height:151.5pt;visibility:visible">
                  <v:imagedata r:id="rId41" o:title=""/>
                </v:shape>
              </w:pict>
            </w:r>
          </w:p>
          <w:p w:rsidR="00BA485D" w:rsidRPr="002215AE" w:rsidRDefault="00BA485D" w:rsidP="00086F23">
            <w:pPr>
              <w:rPr>
                <w:sz w:val="44"/>
                <w:szCs w:val="44"/>
              </w:rPr>
            </w:pPr>
            <w:r w:rsidRPr="002215AE">
              <w:rPr>
                <w:sz w:val="36"/>
                <w:szCs w:val="36"/>
              </w:rPr>
              <w:t>Social services</w:t>
            </w:r>
            <w:r w:rsidRPr="002215AE">
              <w:rPr>
                <w:noProof/>
                <w:sz w:val="44"/>
                <w:szCs w:val="44"/>
                <w:lang w:eastAsia="en-GB"/>
              </w:rPr>
              <w:pict>
                <v:shape id="Picture 29" o:spid="_x0000_i1053" type="#_x0000_t75" style="width:103.5pt;height:74.25pt;visibility:visible">
                  <v:imagedata r:id="rId40" o:title=""/>
                </v:shape>
              </w:pict>
            </w:r>
          </w:p>
          <w:p w:rsidR="00BA485D" w:rsidRPr="002215AE" w:rsidRDefault="00BA485D" w:rsidP="00603E7D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Most people have their help and care paid for by social services (the council). 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tabs>
                <w:tab w:val="left" w:pos="2036"/>
              </w:tabs>
              <w:rPr>
                <w:b/>
                <w:bCs/>
                <w:color w:val="76923C"/>
                <w:sz w:val="32"/>
                <w:szCs w:val="32"/>
              </w:rPr>
            </w:pPr>
            <w:r w:rsidRPr="002215AE">
              <w:rPr>
                <w:b/>
                <w:bCs/>
                <w:color w:val="76923C"/>
                <w:sz w:val="52"/>
                <w:szCs w:val="52"/>
              </w:rPr>
              <w:t xml:space="preserve"> </w: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05" o:spid="_x0000_i1054" type="#_x0000_t75" style="width:152.25pt;height:132.75pt;visibility:visible">
                  <v:imagedata r:id="rId42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People who need a lot of help because of their health may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>.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15" o:spid="_x0000_i1055" type="#_x0000_t75" style="width:108pt;height:120.75pt;visibility:visible">
                  <v:imagedata r:id="rId43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56" type="#_x0000_t75" alt="Alarm_clock" style="width:108pt;height:108pt;visibility:visible">
                  <v:imagedata r:id="rId44" o:title=""/>
                </v:shape>
              </w:pict>
            </w:r>
          </w:p>
          <w:p w:rsidR="00BA485D" w:rsidRPr="002215AE" w:rsidRDefault="00BA485D" w:rsidP="00896366">
            <w:pPr>
              <w:rPr>
                <w:sz w:val="32"/>
                <w:szCs w:val="32"/>
              </w:rPr>
            </w:pPr>
          </w:p>
          <w:p w:rsidR="00BA485D" w:rsidRPr="002215AE" w:rsidRDefault="00BA485D" w:rsidP="00896366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57" type="#_x0000_t75" alt="Police-fast-response-car" style="width:108pt;height:108pt;visibility:visible">
                  <v:imagedata r:id="rId45" o:title=""/>
                </v:shape>
              </w:pict>
            </w: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438" o:spid="_x0000_s1034" type="#_x0000_t75" style="position:absolute;margin-left:104.7pt;margin-top:18.3pt;width:92.85pt;height:108pt;z-index:251673088;visibility:visible">
                  <v:imagedata r:id="rId46" o:title=""/>
                  <w10:wrap type="square"/>
                </v:shape>
              </w:pict>
            </w: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58" type="#_x0000_t75" alt="Hospital_healthcare_assistant" style="width:86.25pt;height:111.75pt;visibility:visible">
                  <v:imagedata r:id="rId47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59" type="#_x0000_t75" alt="Supporter-briony-cole" style="width:105.75pt;height:107.25pt;visibility:visible">
                  <v:imagedata r:id="rId48" o:title=""/>
                </v:shape>
              </w:pict>
            </w:r>
            <w:r w:rsidRPr="002215AE">
              <w:rPr>
                <w:sz w:val="32"/>
                <w:szCs w:val="32"/>
              </w:rPr>
              <w:t xml:space="preserve">  </w: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06" o:spid="_x0000_i1060" type="#_x0000_t75" style="width:102pt;height:127.5pt;visibility:visible">
                  <v:imagedata r:id="rId49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35" type="#_x0000_t32" style="position:absolute;left:0;text-align:left;margin-left:122.35pt;margin-top:33.4pt;width:44.7pt;height:0;flip:x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" strokecolor="#4579b8" strokeweight="2pt">
                  <v:stroke endarrow="open"/>
                </v:shape>
              </w:pict>
            </w:r>
            <w:r w:rsidRPr="002215AE">
              <w:rPr>
                <w:noProof/>
                <w:lang w:eastAsia="en-GB"/>
              </w:rPr>
              <w:pict>
                <v:shape id="_x0000_i1061" type="#_x0000_t75" alt="Jay-and-norbert-2" style="width:87pt;height:189pt;visibility:visible">
                  <v:imagedata r:id="rId50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might have help with some or all of these things: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place to live – home!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help at home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help with travelling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</w:p>
          <w:p w:rsidR="00BA485D" w:rsidRPr="002215AE" w:rsidRDefault="00BA485D" w:rsidP="00086F2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help with a job or other things to do in the day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help to do things that are fun, like seeing friends or going to see a play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help to look after someone else (being a carer).</w: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08" o:spid="_x0000_i1062" type="#_x0000_t75" style="width:123pt;height:135pt;visibility:visible">
                  <v:imagedata r:id="rId51" o:title=""/>
                </v:shape>
              </w:pict>
            </w:r>
            <w:r w:rsidRPr="002215AE">
              <w:rPr>
                <w:sz w:val="32"/>
                <w:szCs w:val="32"/>
                <w:highlight w:val="yellow"/>
              </w:rPr>
              <w:t xml:space="preserve"> 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After 1 April 2014 you can ask to have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as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Find out more about this on page 28.</w: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</w:tc>
      </w:tr>
    </w:tbl>
    <w:p w:rsidR="00BA485D" w:rsidRPr="00053473" w:rsidRDefault="00BA485D" w:rsidP="00187A14">
      <w:pPr>
        <w:rPr>
          <w:sz w:val="28"/>
          <w:szCs w:val="28"/>
        </w:rPr>
      </w:pPr>
    </w:p>
    <w:p w:rsidR="00BA485D" w:rsidRPr="00053473" w:rsidRDefault="00BA485D" w:rsidP="009045C7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18"/>
      </w:tblGrid>
      <w:tr w:rsidR="00BA485D" w:rsidRPr="002215AE" w:rsidTr="002215AE">
        <w:tc>
          <w:tcPr>
            <w:tcW w:w="9818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</w:t>
            </w:r>
            <w:r w:rsidRPr="002215AE">
              <w:rPr>
                <w:b/>
                <w:sz w:val="32"/>
                <w:szCs w:val="32"/>
              </w:rPr>
              <w:t xml:space="preserve"> Personal Health Budget</w:t>
            </w:r>
            <w:r w:rsidRPr="002215AE">
              <w:rPr>
                <w:sz w:val="32"/>
                <w:szCs w:val="32"/>
              </w:rPr>
              <w:t xml:space="preserve"> is when the NHS tells you how much money there is for your help and care. You agree with the NHS how the money will be spent.</w:t>
            </w:r>
          </w:p>
        </w:tc>
      </w:tr>
    </w:tbl>
    <w:p w:rsidR="00BA485D" w:rsidRPr="00053473" w:rsidRDefault="00BA485D">
      <w:pPr>
        <w:rPr>
          <w:b/>
          <w:sz w:val="28"/>
          <w:szCs w:val="28"/>
        </w:rPr>
      </w:pPr>
      <w:r w:rsidRPr="00053473">
        <w:rPr>
          <w:b/>
          <w:sz w:val="28"/>
          <w:szCs w:val="28"/>
        </w:rPr>
        <w:br w:type="page"/>
      </w:r>
    </w:p>
    <w:p w:rsidR="00BA485D" w:rsidRDefault="00BA485D" w:rsidP="009045C7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303" o:spid="_x0000_s1036" type="#_x0000_t75" style="position:absolute;margin-left:-.2pt;margin-top:-4.05pt;width:90.4pt;height:90.4pt;z-index:251674112;visibility:visible">
            <v:imagedata r:id="rId52" o:title=""/>
            <w10:wrap type="square"/>
          </v:shape>
        </w:pict>
      </w:r>
    </w:p>
    <w:p w:rsidR="00BA485D" w:rsidRPr="00CF0946" w:rsidRDefault="00BA485D" w:rsidP="009045C7">
      <w:pPr>
        <w:rPr>
          <w:b/>
          <w:sz w:val="40"/>
          <w:szCs w:val="40"/>
        </w:rPr>
      </w:pPr>
      <w:r w:rsidRPr="00CF0946">
        <w:rPr>
          <w:b/>
          <w:sz w:val="40"/>
          <w:szCs w:val="40"/>
        </w:rPr>
        <w:t xml:space="preserve">Who can get NHS Continuing Healthcare? </w:t>
      </w:r>
    </w:p>
    <w:p w:rsidR="00BA485D" w:rsidRDefault="00BA485D" w:rsidP="009045C7">
      <w:pPr>
        <w:rPr>
          <w:b/>
          <w:sz w:val="32"/>
          <w:szCs w:val="32"/>
        </w:rPr>
      </w:pPr>
    </w:p>
    <w:p w:rsidR="00BA485D" w:rsidRDefault="00BA485D" w:rsidP="00CD0BCB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11" o:spid="_x0000_i1063" type="#_x0000_t75" style="width:152.25pt;height:132.75pt;visibility:visible">
                  <v:imagedata r:id="rId42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b/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is for people who need a lot of help because of their health.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12" o:spid="_x0000_i1064" type="#_x0000_t75" style="width:145.5pt;height:129pt;visibility:visible">
                  <v:imagedata r:id="rId53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13" o:spid="_x0000_i1065" type="#_x0000_t75" style="width:114.75pt;height:148.5pt;visibility:visible">
                  <v:imagedata r:id="rId54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14" o:spid="_x0000_i1066" type="#_x0000_t75" style="width:145.5pt;height:127.5pt;visibility:visible">
                  <v:imagedata r:id="rId55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Some people need help because they have difficulty with things like: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breathing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eating and drinking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taking medicines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moving about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36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memory and thinking.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15" o:spid="_x0000_i1067" type="#_x0000_t75" style="width:184.5pt;height:168.75pt;visibility:visible">
                  <v:imagedata r:id="rId56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16" o:spid="_x0000_i1068" type="#_x0000_t75" style="width:92.25pt;height:57.75pt;visibility:visible">
                  <v:imagedata r:id="rId39" o:title=""/>
                </v:shape>
              </w:pict>
            </w:r>
            <w:r w:rsidRPr="002215AE">
              <w:rPr>
                <w:noProof/>
                <w:sz w:val="32"/>
                <w:szCs w:val="32"/>
                <w:lang w:eastAsia="en-GB"/>
              </w:rPr>
              <w:t xml:space="preserve">    </w: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17" o:spid="_x0000_i1069" type="#_x0000_t75" style="width:80.25pt;height:57.75pt;visibility:visible">
                  <v:imagedata r:id="rId40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need help with some of these difficulties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might be for you.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Straight Arrow Connector 320" o:spid="_x0000_s1037" type="#_x0000_t32" style="position:absolute;left:0;text-align:left;margin-left:89.95pt;margin-top:101.45pt;width:38.7pt;height:0;flip:x;z-index:25162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">
                  <v:stroke endarrow="open"/>
                </v:shape>
              </w:pict>
            </w:r>
            <w:r w:rsidRPr="002215AE">
              <w:rPr>
                <w:noProof/>
                <w:lang w:eastAsia="en-GB"/>
              </w:rPr>
              <w:pict>
                <v:shape id="Picture 319" o:spid="_x0000_i1070" type="#_x0000_t75" alt="http://upload.wikimedia.org/wikipedia/commons/d/d3/Uk_map_england.png" style="width:87.75pt;height:148.5pt;visibility:visible">
                  <v:imagedata r:id="rId57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It does not matter where you live in England. 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It does not matter whether you live on your own or with other people.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Picture 321" o:spid="_x0000_s1038" type="#_x0000_t75" style="position:absolute;left:0;text-align:left;margin-left:18.15pt;margin-top:11.9pt;width:86.25pt;height:174.9pt;z-index:251675136;visibility:visible;mso-position-horizontal-relative:text;mso-position-vertical-relative:text">
                  <v:imagedata r:id="rId14" o:title=""/>
                  <w10:wrap type="square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are a carer you might want to find out if the person you care for should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. 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use the information in this book for yourself or other people.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</w:tbl>
    <w:p w:rsidR="00BA485D" w:rsidRPr="00053473" w:rsidRDefault="00BA485D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A85548">
      <w:pPr>
        <w:rPr>
          <w:sz w:val="32"/>
          <w:szCs w:val="32"/>
        </w:rPr>
      </w:pPr>
      <w:r w:rsidRPr="00A35633">
        <w:rPr>
          <w:sz w:val="32"/>
          <w:szCs w:val="32"/>
        </w:rPr>
        <w:t xml:space="preserve"> </w:t>
      </w:r>
      <w:r>
        <w:rPr>
          <w:noProof/>
          <w:lang w:eastAsia="en-GB"/>
        </w:rPr>
        <w:pict>
          <v:shape id="Picture 322" o:spid="_x0000_s1039" type="#_x0000_t75" style="position:absolute;margin-left:4.5pt;margin-top:-.2pt;width:148.15pt;height:100.15pt;z-index:251676160;visibility:visible;mso-position-horizontal-relative:text;mso-position-vertical-relative:text">
            <v:imagedata r:id="rId25" o:title=""/>
            <w10:wrap type="square"/>
          </v:shape>
        </w:pict>
      </w:r>
      <w:r>
        <w:rPr>
          <w:sz w:val="32"/>
          <w:szCs w:val="32"/>
        </w:rPr>
        <w:t xml:space="preserve"> </w:t>
      </w:r>
    </w:p>
    <w:p w:rsidR="00BA485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b/>
          <w:sz w:val="40"/>
          <w:szCs w:val="40"/>
        </w:rPr>
      </w:pPr>
      <w:r w:rsidRPr="00FC7C4D">
        <w:rPr>
          <w:b/>
          <w:sz w:val="40"/>
          <w:szCs w:val="40"/>
        </w:rPr>
        <w:t>Who will help you find out about NHS Continuing Healthcare?</w:t>
      </w:r>
    </w:p>
    <w:p w:rsidR="00BA485D" w:rsidRPr="00FC7C4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32"/>
                <w:szCs w:val="32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23" o:spid="_x0000_i1071" type="#_x0000_t75" style="width:145.5pt;height:115.5pt;visibility:visible">
                  <v:imagedata r:id="rId58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or your family can ask about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>. You can ask: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your social worker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your family doctor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nurse or another health worker.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24" o:spid="_x0000_i1072" type="#_x0000_t75" style="width:122.25pt;height:138pt;visibility:visible">
                  <v:imagedata r:id="rId59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It is a good idea to ask questions about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>. You can ask questions like these: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26" o:spid="_x0000_i1073" type="#_x0000_t75" style="width:106.5pt;height:106.5pt;visibility:visible">
                  <v:imagedata r:id="rId60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27" o:spid="_x0000_i1074" type="#_x0000_t75" style="width:131.25pt;height:131.25pt;visibility:visible">
                  <v:imagedata r:id="rId61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Who decides about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in my area?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Can I have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as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?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Can I have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as a </w:t>
            </w:r>
            <w:r w:rsidRPr="002215AE">
              <w:rPr>
                <w:b/>
                <w:sz w:val="32"/>
                <w:szCs w:val="32"/>
              </w:rPr>
              <w:t>direct payment</w:t>
            </w:r>
            <w:r w:rsidRPr="002215AE">
              <w:rPr>
                <w:sz w:val="32"/>
                <w:szCs w:val="32"/>
              </w:rPr>
              <w:t>?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Does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make a difference to my benefits?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t xml:space="preserve"> </w:t>
            </w: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28" o:spid="_x0000_i1075" type="#_x0000_t75" style="width:134.25pt;height:152.25pt;visibility:visible">
                  <v:imagedata r:id="rId59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Do you have other questions?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30" o:spid="_x0000_i1076" type="#_x0000_t75" style="width:69pt;height:187.5pt;visibility:visible">
                  <v:imagedata r:id="rId62" o:title=""/>
                </v:shape>
              </w:pict>
            </w:r>
            <w:r w:rsidRPr="002215AE">
              <w:rPr>
                <w:sz w:val="28"/>
                <w:szCs w:val="28"/>
              </w:rPr>
              <w:t xml:space="preserve">       </w:t>
            </w: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29" o:spid="_x0000_i1077" type="#_x0000_t75" style="width:116.25pt;height:141.75pt;visibility:visible">
                  <v:imagedata r:id="rId63" o:title=""/>
                </v:shape>
              </w:pict>
            </w:r>
            <w:r w:rsidRPr="002215AE">
              <w:rPr>
                <w:sz w:val="28"/>
                <w:szCs w:val="28"/>
                <w:highlight w:val="yellow"/>
              </w:rPr>
              <w:t xml:space="preserve"> </w:t>
            </w:r>
          </w:p>
          <w:p w:rsidR="00BA485D" w:rsidRPr="002215AE" w:rsidRDefault="00BA485D" w:rsidP="00D35EB7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are very ill and need a lot of help in a hurry a doctor can decide to give you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straight away. This is called Fast Track.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</w:rPr>
            </w:pPr>
          </w:p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_x0000_i1078" type="#_x0000_t75" alt="Pointing-paper-blank-2" style="width:60.75pt;height:63pt;visibility:visible">
                  <v:imagedata r:id="rId64" o:title=""/>
                </v:shape>
              </w:pict>
            </w:r>
          </w:p>
          <w:p w:rsidR="00BA485D" w:rsidRPr="002215AE" w:rsidRDefault="00BA485D" w:rsidP="002215AE">
            <w:pPr>
              <w:pStyle w:val="ListParagraph"/>
              <w:ind w:left="36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Now go to Step 1 to see what happens next....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</w:tc>
      </w:tr>
    </w:tbl>
    <w:p w:rsidR="00BA485D" w:rsidRPr="00053473" w:rsidRDefault="00BA485D" w:rsidP="00B94C41">
      <w:pPr>
        <w:rPr>
          <w:sz w:val="28"/>
          <w:szCs w:val="28"/>
        </w:rPr>
      </w:pPr>
    </w:p>
    <w:p w:rsidR="00BA485D" w:rsidRPr="00053473" w:rsidRDefault="00BA485D" w:rsidP="00B94C4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18"/>
      </w:tblGrid>
      <w:tr w:rsidR="00BA485D" w:rsidRPr="002215AE" w:rsidTr="002215AE">
        <w:tc>
          <w:tcPr>
            <w:tcW w:w="9818" w:type="dxa"/>
          </w:tcPr>
          <w:p w:rsidR="00BA485D" w:rsidRPr="002215AE" w:rsidRDefault="00BA485D" w:rsidP="00A85548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 </w:t>
            </w:r>
            <w:r w:rsidRPr="002215AE">
              <w:rPr>
                <w:b/>
                <w:sz w:val="32"/>
                <w:szCs w:val="32"/>
              </w:rPr>
              <w:t>direct payment</w:t>
            </w:r>
            <w:r w:rsidRPr="002215AE">
              <w:rPr>
                <w:sz w:val="32"/>
                <w:szCs w:val="32"/>
              </w:rPr>
              <w:t xml:space="preserve"> is when you are given money to pay for your help and care. You control the money.</w:t>
            </w:r>
          </w:p>
        </w:tc>
      </w:tr>
    </w:tbl>
    <w:p w:rsidR="00BA485D" w:rsidRPr="00053473" w:rsidRDefault="00BA485D" w:rsidP="00A85548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A85548">
      <w:pPr>
        <w:rPr>
          <w:b/>
          <w:sz w:val="32"/>
          <w:szCs w:val="32"/>
        </w:rPr>
      </w:pPr>
      <w:r>
        <w:rPr>
          <w:noProof/>
          <w:lang w:eastAsia="en-GB"/>
        </w:rPr>
        <w:pict>
          <v:shape id="Picture 332" o:spid="_x0000_s1040" type="#_x0000_t75" style="position:absolute;margin-left:-.2pt;margin-top:-.2pt;width:72.2pt;height:97.55pt;z-index:251677184;visibility:visible">
            <v:imagedata r:id="rId65" o:title=""/>
            <w10:wrap type="square"/>
          </v:shape>
        </w:pict>
      </w:r>
      <w:r>
        <w:rPr>
          <w:b/>
          <w:sz w:val="32"/>
          <w:szCs w:val="32"/>
        </w:rPr>
        <w:t xml:space="preserve">  </w:t>
      </w:r>
    </w:p>
    <w:p w:rsidR="00BA485D" w:rsidRDefault="00BA485D" w:rsidP="00A85548">
      <w:pPr>
        <w:rPr>
          <w:b/>
          <w:sz w:val="32"/>
          <w:szCs w:val="32"/>
        </w:rPr>
      </w:pPr>
    </w:p>
    <w:p w:rsidR="00BA485D" w:rsidRPr="0052186D" w:rsidRDefault="00BA485D" w:rsidP="00A85548">
      <w:pPr>
        <w:rPr>
          <w:b/>
          <w:sz w:val="40"/>
          <w:szCs w:val="40"/>
        </w:rPr>
      </w:pPr>
      <w:r w:rsidRPr="0052186D">
        <w:rPr>
          <w:b/>
          <w:sz w:val="40"/>
          <w:szCs w:val="40"/>
        </w:rPr>
        <w:t xml:space="preserve">What will happen at each step? </w:t>
      </w: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52186D">
      <w:pPr>
        <w:spacing w:line="276" w:lineRule="auto"/>
        <w:rPr>
          <w:sz w:val="32"/>
          <w:szCs w:val="32"/>
        </w:rPr>
      </w:pPr>
      <w:r w:rsidRPr="0052186D">
        <w:rPr>
          <w:sz w:val="32"/>
          <w:szCs w:val="32"/>
        </w:rPr>
        <w:t>There are 7 steps.</w:t>
      </w:r>
    </w:p>
    <w:p w:rsidR="00BA485D" w:rsidRDefault="00BA485D" w:rsidP="0052186D">
      <w:pPr>
        <w:spacing w:line="276" w:lineRule="auto"/>
        <w:rPr>
          <w:sz w:val="32"/>
          <w:szCs w:val="32"/>
        </w:rPr>
      </w:pPr>
    </w:p>
    <w:p w:rsidR="00BA485D" w:rsidRPr="0052186D" w:rsidRDefault="00BA485D" w:rsidP="0052186D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Read on to find out about each step.</w:t>
      </w:r>
    </w:p>
    <w:p w:rsidR="00BA485D" w:rsidRPr="00A35633" w:rsidRDefault="00BA485D" w:rsidP="00A85548">
      <w:pPr>
        <w:rPr>
          <w:b/>
          <w:sz w:val="32"/>
          <w:szCs w:val="32"/>
        </w:rPr>
      </w:pPr>
    </w:p>
    <w:p w:rsidR="00BA485D" w:rsidRDefault="00BA485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485D" w:rsidRDefault="00BA485D" w:rsidP="00A85548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_x0000_s1041" type="#_x0000_t75" alt="Pointing-paper-blank-2" style="position:absolute;margin-left:-.2pt;margin-top:-.2pt;width:60.55pt;height:62.95pt;z-index:251678208;visibility:visible">
            <v:imagedata r:id="rId64" o:title=""/>
            <w10:wrap type="square"/>
          </v:shape>
        </w:pict>
      </w:r>
    </w:p>
    <w:p w:rsidR="00BA485D" w:rsidRDefault="00BA485D" w:rsidP="00A85548">
      <w:pPr>
        <w:rPr>
          <w:b/>
          <w:sz w:val="40"/>
          <w:szCs w:val="40"/>
        </w:rPr>
      </w:pPr>
      <w:r w:rsidRPr="0052186D">
        <w:rPr>
          <w:b/>
          <w:sz w:val="40"/>
          <w:szCs w:val="40"/>
        </w:rPr>
        <w:t xml:space="preserve">Step 1: Checklist </w:t>
      </w:r>
    </w:p>
    <w:p w:rsidR="00BA485D" w:rsidRPr="0052186D" w:rsidRDefault="00BA485D" w:rsidP="00A85548">
      <w:pPr>
        <w:rPr>
          <w:b/>
          <w:sz w:val="40"/>
          <w:szCs w:val="40"/>
        </w:rPr>
      </w:pPr>
    </w:p>
    <w:p w:rsidR="00BA485D" w:rsidRPr="00053473" w:rsidRDefault="00BA485D" w:rsidP="00A85548">
      <w:pPr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7794"/>
        <w:gridCol w:w="2024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79" type="#_x0000_t75" alt="Supporter-briony-cole" style="width:185.25pt;height:165.75pt;visibility:visible">
                  <v:imagedata r:id="rId66" o:title=""/>
                </v:shape>
              </w:pict>
            </w: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social care worker or a health worker like a nurse will come and see you.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This might be part of your usual review meeting. 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0" type="#_x0000_t75" alt="Group-24" style="width:195.75pt;height:201.75pt;visibility:visible">
                  <v:imagedata r:id="rId67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can have a member of your family, a friend or advocate to help you.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ask about having an advocate if you do not have one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077181">
            <w:pPr>
              <w:rPr>
                <w:sz w:val="32"/>
                <w:szCs w:val="32"/>
              </w:rPr>
            </w:pPr>
          </w:p>
          <w:p w:rsidR="00BA485D" w:rsidRPr="002215AE" w:rsidRDefault="00BA485D" w:rsidP="00077181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1" type="#_x0000_t75" alt="Personalisation_direct_payment" style="width:157.5pt;height:147pt;visibility:visible">
                  <v:imagedata r:id="rId68" o:title=""/>
                </v:shape>
              </w:pict>
            </w:r>
            <w:r w:rsidRPr="002215AE">
              <w:rPr>
                <w:sz w:val="32"/>
                <w:szCs w:val="32"/>
              </w:rPr>
              <w:t xml:space="preserve">   </w:t>
            </w:r>
          </w:p>
          <w:p w:rsidR="00BA485D" w:rsidRPr="002215AE" w:rsidRDefault="00BA485D" w:rsidP="00077181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2" type="#_x0000_t75" alt="Personalisation_direct_payment" style="width:159.75pt;height:161.25pt;visibility:visible">
                  <v:imagedata r:id="rId69" o:title=""/>
                </v:shape>
              </w:pict>
            </w:r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077181">
            <w:pPr>
              <w:rPr>
                <w:sz w:val="32"/>
                <w:szCs w:val="32"/>
              </w:rPr>
            </w:pPr>
          </w:p>
          <w:p w:rsidR="00BA485D" w:rsidRPr="002215AE" w:rsidRDefault="00BA485D" w:rsidP="00077181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worker will ask if it is OK to ask you questions.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ask about your health and the help you need.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show them your person centred plan and other plans.</w:t>
            </w:r>
          </w:p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3" type="#_x0000_t75" alt="Alexis1" style="width:207pt;height:161.25pt;visibility:visible">
                  <v:imagedata r:id="rId70" o:title=""/>
                </v:shape>
              </w:pict>
            </w:r>
            <w:r w:rsidRPr="002215AE">
              <w:rPr>
                <w:noProof/>
                <w:lang w:eastAsia="en-GB"/>
              </w:rPr>
              <w:pict>
                <v:shape id="_x0000_i1084" type="#_x0000_t75" alt="Personalisation_direct_payment" style="width:171.75pt;height:159.75pt;visibility:visible">
                  <v:imagedata r:id="rId68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want to talk to your family or other people who support you. They will check if this is OK.</w:t>
            </w:r>
          </w:p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5" type="#_x0000_t75" alt="Learning-disability-team-1" style="width:199.5pt;height:159pt;visibility:visible">
                  <v:imagedata r:id="rId71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6" type="#_x0000_t75" alt="Dental-health-information" style="width:129.75pt;height:129.75pt;visibility:visible">
                  <v:imagedata r:id="rId72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may talk to other people who know you, like your doctor, nurse, social worker or other staff from the community team.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tabs>
                <w:tab w:val="left" w:pos="452"/>
              </w:tabs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ab/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want to look at the information those people keep about you. </w:t>
            </w:r>
          </w:p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33" o:spid="_x0000_i1087" type="#_x0000_t75" style="width:99pt;height:103.5pt;visibility:visible">
                  <v:imagedata r:id="rId73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fill in a form called a </w:t>
            </w:r>
            <w:r w:rsidRPr="002215AE">
              <w:rPr>
                <w:b/>
                <w:sz w:val="32"/>
                <w:szCs w:val="32"/>
              </w:rPr>
              <w:t>Checklist</w:t>
            </w:r>
            <w:r w:rsidRPr="002215AE">
              <w:rPr>
                <w:sz w:val="32"/>
                <w:szCs w:val="32"/>
              </w:rPr>
              <w:t>. You can ask for a copy.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F5B63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88" type="#_x0000_t75" alt="Dentist-patient-2-question" style="width:156.75pt;height:157.5pt;visibility:visible">
                  <v:imagedata r:id="rId74" o:title=""/>
                </v:shape>
              </w:pict>
            </w:r>
          </w:p>
          <w:p w:rsidR="00BA485D" w:rsidRPr="002215AE" w:rsidRDefault="00BA485D" w:rsidP="00EF5B63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ask you if you have any questions.</w:t>
            </w:r>
          </w:p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Step 2</w:t>
            </w:r>
          </w:p>
          <w:p w:rsidR="00BA485D" w:rsidRPr="002215AE" w:rsidRDefault="00BA485D" w:rsidP="00F97022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   </w:t>
            </w:r>
            <w:r w:rsidRPr="002215AE">
              <w:rPr>
                <w:noProof/>
                <w:lang w:eastAsia="en-GB"/>
              </w:rPr>
              <w:pict>
                <v:shape id="_x0000_i1089" type="#_x0000_t75" alt="Rachel-2" style="width:84.75pt;height:138.75pt;visibility:visible">
                  <v:imagedata r:id="rId75" o:title=""/>
                </v:shape>
              </w:pict>
            </w:r>
            <w:r w:rsidRPr="002215AE">
              <w:rPr>
                <w:sz w:val="32"/>
                <w:szCs w:val="32"/>
              </w:rPr>
              <w:t xml:space="preserve">      </w:t>
            </w:r>
            <w:r w:rsidRPr="002215AE">
              <w:rPr>
                <w:noProof/>
                <w:lang w:eastAsia="en-GB"/>
              </w:rPr>
              <w:pict>
                <v:shape id="_x0000_i1090" type="#_x0000_t75" alt="Cross(no)" style="width:75.75pt;height:2in;visibility:visible">
                  <v:imagedata r:id="rId76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use the </w:t>
            </w:r>
            <w:r w:rsidRPr="002215AE">
              <w:rPr>
                <w:b/>
                <w:sz w:val="32"/>
                <w:szCs w:val="32"/>
              </w:rPr>
              <w:t>Checklist</w:t>
            </w:r>
            <w:r w:rsidRPr="002215AE">
              <w:rPr>
                <w:sz w:val="32"/>
                <w:szCs w:val="32"/>
              </w:rPr>
              <w:t xml:space="preserve"> to decide if you do or do not go on to Step 2. </w:t>
            </w:r>
          </w:p>
        </w:tc>
      </w:tr>
    </w:tbl>
    <w:p w:rsidR="00BA485D" w:rsidRPr="00053473" w:rsidRDefault="00BA485D" w:rsidP="00A85548">
      <w:pPr>
        <w:rPr>
          <w:b/>
          <w:sz w:val="28"/>
          <w:szCs w:val="28"/>
        </w:rPr>
      </w:pPr>
    </w:p>
    <w:p w:rsidR="00BA485D" w:rsidRDefault="00BA485D" w:rsidP="00A85548">
      <w:pPr>
        <w:rPr>
          <w:b/>
          <w:sz w:val="28"/>
          <w:szCs w:val="28"/>
        </w:rPr>
      </w:pPr>
      <w:r w:rsidRPr="00053473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t xml:space="preserve"> </w:t>
      </w:r>
    </w:p>
    <w:p w:rsidR="00BA485D" w:rsidRDefault="00BA485D" w:rsidP="00A85548">
      <w:pPr>
        <w:rPr>
          <w:b/>
          <w:sz w:val="28"/>
          <w:szCs w:val="28"/>
        </w:rPr>
      </w:pPr>
      <w:r>
        <w:rPr>
          <w:noProof/>
          <w:lang w:eastAsia="en-GB"/>
        </w:rPr>
        <w:pict>
          <v:shape id="Picture 19" o:spid="_x0000_s1042" type="#_x0000_t75" style="position:absolute;margin-left:-.2pt;margin-top:-16.3pt;width:109.6pt;height:102.1pt;z-index:251679232;visibility:visible">
            <v:imagedata r:id="rId77" o:title=""/>
            <w10:wrap type="square"/>
          </v:shape>
        </w:pict>
      </w:r>
    </w:p>
    <w:p w:rsidR="00BA485D" w:rsidRDefault="00BA485D" w:rsidP="00A85548">
      <w:pPr>
        <w:rPr>
          <w:b/>
          <w:sz w:val="28"/>
          <w:szCs w:val="28"/>
        </w:rPr>
      </w:pPr>
    </w:p>
    <w:p w:rsidR="00BA485D" w:rsidRPr="007E7F88" w:rsidRDefault="00BA485D" w:rsidP="00A85548">
      <w:pPr>
        <w:rPr>
          <w:b/>
          <w:sz w:val="40"/>
          <w:szCs w:val="40"/>
        </w:rPr>
      </w:pPr>
      <w:r w:rsidRPr="007E7F88">
        <w:rPr>
          <w:b/>
          <w:sz w:val="40"/>
          <w:szCs w:val="40"/>
        </w:rPr>
        <w:t xml:space="preserve">Step 2: The big assessment </w:t>
      </w: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28"/>
                <w:szCs w:val="28"/>
              </w:rPr>
            </w:pPr>
          </w:p>
          <w:p w:rsidR="00BA485D" w:rsidRPr="002215AE" w:rsidRDefault="00BA485D" w:rsidP="00746027">
            <w:pPr>
              <w:rPr>
                <w:sz w:val="28"/>
                <w:szCs w:val="28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>
                <v:shape id="Straight Arrow Connector 2" o:spid="_x0000_s1043" type="#_x0000_t32" style="position:absolute;margin-left:48.8pt;margin-top:6.15pt;width:75.2pt;height:.6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" strokecolor="#4579b8">
                  <v:stroke endarrow="open"/>
                </v:shape>
              </w:pict>
            </w:r>
            <w:r w:rsidRPr="002215AE">
              <w:rPr>
                <w:sz w:val="28"/>
                <w:szCs w:val="28"/>
              </w:rPr>
              <w:t>Step 1                         Step 2</w: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         </w: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If you go on from Step 1, this is what happens next.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91" type="#_x0000_t75" alt="Supporter-briony-cole" style="width:185.25pt;height:165.75pt;visibility:visible">
                  <v:imagedata r:id="rId66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 health worker like a nurse will come and see you.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might bring someone else with them like a social worker or another health worker.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might come more than once.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91387B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092" type="#_x0000_t75" alt="Wake_up" style="width:141.75pt;height:135.75pt;visibility:visible">
                  <v:imagedata r:id="rId78" o:title=""/>
                </v:shape>
              </w:pict>
            </w:r>
          </w:p>
          <w:p w:rsidR="00BA485D" w:rsidRPr="002215AE" w:rsidRDefault="00BA485D" w:rsidP="0091387B">
            <w:pPr>
              <w:rPr>
                <w:sz w:val="32"/>
                <w:szCs w:val="32"/>
              </w:rPr>
            </w:pPr>
          </w:p>
          <w:p w:rsidR="00BA485D" w:rsidRPr="002215AE" w:rsidRDefault="00BA485D" w:rsidP="0091387B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can come and see you at home or somewhere else if you prefer.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93" type="#_x0000_t75" alt="Group-24" style="width:122.25pt;height:126pt;visibility:visible">
                  <v:imagedata r:id="rId67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have someone with you – like a member of your family, a friend or advocate.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94" type="#_x0000_t75" alt="Personalisation_direct_payment" style="width:140.25pt;height:130.5pt;visibility:visible">
                  <v:imagedata r:id="rId79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 health worker will ask you if it is OK to ask you more questions.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ask more questions about your health and the help you need.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28"/>
                <w:szCs w:val="28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95" type="#_x0000_t75" alt="Personalisation_direct_payment" style="width:159.75pt;height:161.25pt;visibility:visible">
                  <v:imagedata r:id="rId69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show them your person centred plan and other plans.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28"/>
                <w:szCs w:val="28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096" type="#_x0000_t75" alt="Alexis1" style="width:152.25pt;height:118.5pt;visibility:visible">
                  <v:imagedata r:id="rId70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want to talk to your family and other people who support you. They will check if this is OK.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097" type="#_x0000_t75" alt="Easyread-green" style="width:108.75pt;height:135pt;visibility:visible">
                  <v:imagedata r:id="rId80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ask if it is OK to talk to other people who know you, like your doctor, nurse, social worker or other staff from the community team.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098" type="#_x0000_t75" alt="Clipboard_blank" style="width:107.25pt;height:135pt;visibility:visible">
                  <v:imagedata r:id="rId81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want to look at the information those people keep about you.</w:t>
            </w:r>
            <w:r w:rsidRPr="002215AE">
              <w:rPr>
                <w:i/>
                <w:color w:val="8064A2"/>
                <w:sz w:val="32"/>
                <w:szCs w:val="32"/>
              </w:rPr>
              <w:br/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099" type="#_x0000_t75" alt="Meeting_table1" style="width:191.25pt;height:180pt;visibility:visible">
                  <v:imagedata r:id="rId82" o:title=""/>
                </v:shape>
              </w:pict>
            </w: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  <w:p w:rsidR="00BA485D" w:rsidRPr="002215AE" w:rsidRDefault="00BA485D" w:rsidP="00746027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health worker might get everyone together for a big meeting.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noProof/>
                <w:sz w:val="21"/>
                <w:szCs w:val="21"/>
                <w:lang w:eastAsia="en-GB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t xml:space="preserve"> </w:t>
            </w:r>
          </w:p>
          <w:p w:rsidR="00BA485D" w:rsidRPr="002215AE" w:rsidRDefault="00BA485D" w:rsidP="00746027">
            <w:pPr>
              <w:rPr>
                <w:b/>
                <w:noProof/>
                <w:sz w:val="22"/>
                <w:szCs w:val="21"/>
                <w:lang w:eastAsia="en-GB"/>
              </w:rPr>
            </w:pPr>
            <w:r w:rsidRPr="002215AE">
              <w:rPr>
                <w:b/>
                <w:noProof/>
                <w:sz w:val="22"/>
                <w:szCs w:val="21"/>
                <w:lang w:eastAsia="en-GB"/>
              </w:rPr>
              <w:pict>
                <v:shape id="Picture 430" o:spid="_x0000_i1100" type="#_x0000_t75" style="width:105pt;height:150pt;visibility:visible">
                  <v:imagedata r:id="rId83" o:title=""/>
                </v:shape>
              </w:pict>
            </w:r>
          </w:p>
          <w:p w:rsidR="00BA485D" w:rsidRPr="002215AE" w:rsidRDefault="00BA485D" w:rsidP="00746027">
            <w:pPr>
              <w:rPr>
                <w:b/>
                <w:noProof/>
                <w:sz w:val="22"/>
                <w:szCs w:val="21"/>
                <w:lang w:eastAsia="en-GB"/>
              </w:rPr>
            </w:pPr>
          </w:p>
          <w:p w:rsidR="00BA485D" w:rsidRPr="002215AE" w:rsidRDefault="00BA485D" w:rsidP="00746027">
            <w:pPr>
              <w:rPr>
                <w:b/>
                <w:noProof/>
                <w:sz w:val="22"/>
                <w:szCs w:val="21"/>
                <w:lang w:eastAsia="en-GB"/>
              </w:rPr>
            </w:pPr>
          </w:p>
          <w:p w:rsidR="00BA485D" w:rsidRPr="002215AE" w:rsidRDefault="00BA485D" w:rsidP="00746027">
            <w:pPr>
              <w:rPr>
                <w:b/>
                <w:sz w:val="2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They will fill in a big form called the </w:t>
            </w:r>
            <w:r w:rsidRPr="002215AE">
              <w:rPr>
                <w:b/>
                <w:sz w:val="32"/>
                <w:szCs w:val="32"/>
              </w:rPr>
              <w:t>Decision Support Tool</w:t>
            </w:r>
            <w:r w:rsidRPr="002215AE">
              <w:rPr>
                <w:sz w:val="32"/>
                <w:szCs w:val="32"/>
              </w:rPr>
              <w:t xml:space="preserve">. 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746027">
            <w:pPr>
              <w:rPr>
                <w:sz w:val="32"/>
                <w:szCs w:val="32"/>
              </w:rPr>
            </w:pPr>
            <w:r w:rsidRPr="002215AE">
              <w:rPr>
                <w:noProof/>
                <w:lang w:eastAsia="en-GB"/>
              </w:rPr>
              <w:pict>
                <v:shape id="_x0000_i1101" type="#_x0000_t75" alt="Dentist-patient-2-question" style="width:156.75pt;height:157.5pt;visibility:visible">
                  <v:imagedata r:id="rId74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ask you if you have any questions.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053473" w:rsidRDefault="00BA485D" w:rsidP="00187F78">
      <w:pPr>
        <w:rPr>
          <w:sz w:val="28"/>
          <w:szCs w:val="28"/>
        </w:rPr>
      </w:pPr>
    </w:p>
    <w:p w:rsidR="00BA485D" w:rsidRPr="00053473" w:rsidRDefault="00BA485D" w:rsidP="00187F78">
      <w:pPr>
        <w:rPr>
          <w:sz w:val="28"/>
          <w:szCs w:val="28"/>
        </w:rPr>
      </w:pPr>
    </w:p>
    <w:p w:rsidR="00BA485D" w:rsidRPr="00053473" w:rsidRDefault="00BA485D" w:rsidP="00187F78">
      <w:pPr>
        <w:rPr>
          <w:sz w:val="28"/>
          <w:szCs w:val="28"/>
        </w:rPr>
      </w:pPr>
    </w:p>
    <w:p w:rsidR="00BA485D" w:rsidRPr="00053473" w:rsidRDefault="00BA485D" w:rsidP="00187F78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187F78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434" o:spid="_x0000_s1044" type="#_x0000_t75" style="position:absolute;margin-left:-.2pt;margin-top:-.2pt;width:88.9pt;height:127.35pt;z-index:251680256;visibility:visible">
            <v:imagedata r:id="rId83" o:title=""/>
            <w10:wrap type="square"/>
          </v:shape>
        </w:pict>
      </w:r>
    </w:p>
    <w:p w:rsidR="00BA485D" w:rsidRDefault="00BA485D" w:rsidP="00187F78">
      <w:pPr>
        <w:rPr>
          <w:b/>
          <w:sz w:val="40"/>
          <w:szCs w:val="40"/>
        </w:rPr>
      </w:pPr>
    </w:p>
    <w:p w:rsidR="00BA485D" w:rsidRDefault="00BA485D" w:rsidP="00187F78">
      <w:pPr>
        <w:rPr>
          <w:b/>
          <w:sz w:val="40"/>
          <w:szCs w:val="40"/>
        </w:rPr>
      </w:pPr>
      <w:r w:rsidRPr="00C4291B">
        <w:rPr>
          <w:b/>
          <w:sz w:val="40"/>
          <w:szCs w:val="40"/>
        </w:rPr>
        <w:t xml:space="preserve">Step 3: Agreeing what is written about you </w:t>
      </w:r>
    </w:p>
    <w:p w:rsidR="00BA485D" w:rsidRPr="00C4291B" w:rsidRDefault="00BA485D" w:rsidP="00187F78">
      <w:pPr>
        <w:rPr>
          <w:b/>
          <w:sz w:val="40"/>
          <w:szCs w:val="40"/>
        </w:rPr>
      </w:pPr>
    </w:p>
    <w:p w:rsidR="00BA485D" w:rsidRDefault="00BA485D" w:rsidP="00187F78">
      <w:pPr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32"/>
                <w:szCs w:val="32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2" type="#_x0000_t75" alt="William-8" style="width:166.5pt;height:117pt;visibility:visible">
                  <v:imagedata r:id="rId84" o:title=""/>
                </v:shape>
              </w:pict>
            </w:r>
          </w:p>
          <w:p w:rsidR="00BA485D" w:rsidRPr="002215AE" w:rsidRDefault="00BA485D" w:rsidP="00216651">
            <w:pPr>
              <w:rPr>
                <w:sz w:val="32"/>
                <w:szCs w:val="32"/>
              </w:rPr>
            </w:pPr>
          </w:p>
          <w:p w:rsidR="00BA485D" w:rsidRPr="002215AE" w:rsidRDefault="00BA485D" w:rsidP="00216651">
            <w:pPr>
              <w:rPr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When the health worker has collected all the information they need they will write about what they have seen and heard.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3" type="#_x0000_t75" alt="Frank2" style="width:212.25pt;height:140.25pt;visibility:visible">
                  <v:imagedata r:id="rId85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ask you and your family or advocate if you agree with what they have said.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4" type="#_x0000_t75" alt="Frank2" style="width:144.75pt;height:198.75pt;visibility:visible">
                  <v:imagedata r:id="rId86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If you do not agree you can say so. They will write down what you say about why you disagree.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053473" w:rsidRDefault="00BA485D" w:rsidP="00187F78">
      <w:pPr>
        <w:rPr>
          <w:b/>
          <w:sz w:val="28"/>
          <w:szCs w:val="28"/>
        </w:rPr>
      </w:pPr>
    </w:p>
    <w:p w:rsidR="00BA485D" w:rsidRPr="00053473" w:rsidRDefault="00BA485D" w:rsidP="00FE523E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</w:p>
    <w:p w:rsidR="00BA485D" w:rsidRDefault="00BA485D" w:rsidP="00187F78">
      <w:pPr>
        <w:rPr>
          <w:sz w:val="32"/>
          <w:szCs w:val="32"/>
        </w:rPr>
      </w:pPr>
      <w:r>
        <w:rPr>
          <w:noProof/>
          <w:lang w:eastAsia="en-GB"/>
        </w:rPr>
        <w:pict>
          <v:shape id="Picture 436" o:spid="_x0000_s1045" type="#_x0000_t75" alt="Budget Money Object Objects Spend Pile Stack Lots" href="http://photosym.photosymbols-001.vm.brightbox.net/images/?page=2&amp;SearchInput=mon" style="position:absolute;margin-left:4.5pt;margin-top:-3.05pt;width:96.9pt;height:67.5pt;z-index:251681280;visibility:visible" o:button="t">
            <v:fill o:detectmouseclick="t"/>
            <v:imagedata r:id="rId11" o:title=""/>
            <w10:wrap type="square"/>
          </v:shape>
        </w:pict>
      </w:r>
      <w:r w:rsidRPr="00A35633">
        <w:rPr>
          <w:sz w:val="32"/>
          <w:szCs w:val="32"/>
        </w:rPr>
        <w:t xml:space="preserve"> </w:t>
      </w:r>
    </w:p>
    <w:p w:rsidR="00BA485D" w:rsidRDefault="00BA485D" w:rsidP="00187F78">
      <w:pPr>
        <w:rPr>
          <w:sz w:val="32"/>
          <w:szCs w:val="32"/>
        </w:rPr>
      </w:pPr>
      <w:r w:rsidRPr="00C4291B">
        <w:rPr>
          <w:b/>
          <w:sz w:val="40"/>
          <w:szCs w:val="40"/>
        </w:rPr>
        <w:t>Step 4: Decision about the money</w:t>
      </w:r>
      <w:r w:rsidRPr="00A35633">
        <w:rPr>
          <w:sz w:val="32"/>
          <w:szCs w:val="32"/>
        </w:rPr>
        <w:t xml:space="preserve"> </w:t>
      </w:r>
    </w:p>
    <w:p w:rsidR="00BA485D" w:rsidRPr="00A35633" w:rsidRDefault="00BA485D" w:rsidP="00187F78">
      <w:pPr>
        <w:rPr>
          <w:sz w:val="32"/>
          <w:szCs w:val="32"/>
        </w:rPr>
      </w:pPr>
    </w:p>
    <w:p w:rsidR="00BA485D" w:rsidRDefault="00BA485D" w:rsidP="00187F78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6" type="#_x0000_t202" style="position:absolute;margin-left:44.35pt;margin-top:33.55pt;width:98.75pt;height:34.3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">
                  <v:textbox>
                    <w:txbxContent>
                      <w:p w:rsidR="00BA485D" w:rsidRPr="008D3624" w:rsidRDefault="00BA485D" w:rsidP="008D3624">
                        <w:pPr>
                          <w:jc w:val="center"/>
                          <w:rPr>
                            <w:sz w:val="48"/>
                          </w:rPr>
                        </w:pPr>
                        <w:r w:rsidRPr="008D3624">
                          <w:rPr>
                            <w:sz w:val="36"/>
                          </w:rPr>
                          <w:t>Panel</w:t>
                        </w:r>
                      </w:p>
                    </w:txbxContent>
                  </v:textbox>
                </v:shape>
              </w:pict>
            </w: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5" type="#_x0000_t75" alt="Learning_disability_team_-blank" style="width:191.25pt;height:152.25pt;visibility:visible">
                  <v:imagedata r:id="rId87" o:title="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 health worker will go to your local </w:t>
            </w:r>
            <w:r w:rsidRPr="002215AE">
              <w:rPr>
                <w:b/>
                <w:sz w:val="32"/>
                <w:szCs w:val="32"/>
              </w:rPr>
              <w:t>NHS Clinical Commissioning Group</w:t>
            </w:r>
            <w:r w:rsidRPr="002215AE">
              <w:rPr>
                <w:sz w:val="32"/>
                <w:szCs w:val="32"/>
              </w:rPr>
              <w:t xml:space="preserve">. In your area this might be called the “panel”. The health worker will ask them to decide if you will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6" type="#_x0000_t75" alt="James-13" style="width:93pt;height:120.75pt;visibility:visible">
                  <v:imagedata r:id="rId88" o:title=""/>
                </v:shape>
              </w:pict>
            </w:r>
          </w:p>
          <w:p w:rsidR="00BA485D" w:rsidRPr="002215AE" w:rsidRDefault="00BA485D" w:rsidP="00E0112A">
            <w:pPr>
              <w:rPr>
                <w:sz w:val="28"/>
                <w:szCs w:val="28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7" type="#_x0000_t75" alt="Feel_sick" style="width:86.25pt;height:131.25pt;visibility:visible">
                  <v:imagedata r:id="rId89" o:title=""/>
                </v:shape>
              </w:pict>
            </w:r>
            <w:r w:rsidRPr="002215AE">
              <w:rPr>
                <w:sz w:val="28"/>
                <w:szCs w:val="28"/>
              </w:rPr>
              <w:t xml:space="preserve">          </w:t>
            </w: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8" type="#_x0000_t75" alt="Community-support-officer-taking-notes" style="width:93pt;height:127.5pt;visibility:visible">
                  <v:imagedata r:id="rId86" o:title=""/>
                </v:shape>
              </w:pict>
            </w:r>
          </w:p>
          <w:p w:rsidR="00BA485D" w:rsidRPr="002215AE" w:rsidRDefault="00BA485D" w:rsidP="00E0112A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use all the information the health worker collected about you.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will tell you what they decide.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_x0000_s1047" type="#_x0000_t202" style="position:absolute;margin-left:25.2pt;margin-top:77.25pt;width:55.35pt;height:43.95pt;z-index: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+3JwIAAEwEAAAOAAAAZHJzL2Uyb0RvYy54bWysVNtu2zAMfR+wfxD0vthxkj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">
                  <v:textbox>
                    <w:txbxContent>
                      <w:p w:rsidR="00BA485D" w:rsidRDefault="00BA485D">
                        <w:r>
                          <w:t>Check Again</w:t>
                        </w:r>
                      </w:p>
                    </w:txbxContent>
                  </v:textbox>
                </v:shape>
              </w:pict>
            </w: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09" type="#_x0000_t75" alt="Clipboard_blank" style="width:96.75pt;height:166.5pt;visibility:visible">
                  <v:imagedata r:id="rId90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the </w:t>
            </w:r>
            <w:r w:rsidRPr="002215AE">
              <w:rPr>
                <w:b/>
                <w:sz w:val="32"/>
                <w:szCs w:val="32"/>
              </w:rPr>
              <w:t>NHS Clinical Commissioning Group</w:t>
            </w:r>
            <w:r w:rsidRPr="002215AE">
              <w:rPr>
                <w:sz w:val="32"/>
                <w:szCs w:val="32"/>
              </w:rPr>
              <w:t xml:space="preserve"> says ‘No’ and you are not happy with that you can say so. You can ask them to look at all the information again.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 w:rsidRPr="002215AE">
              <w:rPr>
                <w:noProof/>
                <w:sz w:val="44"/>
                <w:szCs w:val="44"/>
                <w:lang w:eastAsia="en-GB"/>
              </w:rPr>
              <w:pict>
                <v:shape id="Picture 350" o:spid="_x0000_i1110" type="#_x0000_t75" style="width:84pt;height:60.75pt;visibility:visible">
                  <v:imagedata r:id="rId40" o:title="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lus 352" o:spid="_x0000_s1048" style="position:absolute;margin-left:20.1pt;margin-top:54.6pt;width:44.6pt;height:33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6442,42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" path="m75082,164003r157703,l232785,56848r100872,l333657,164003r157703,l491360,264875r-157703,l333657,372030r-100872,l232785,264875r-157703,l75082,164003xe" fillcolor="#4f81bd" strokecolor="#243f60" strokeweight="2pt">
                  <v:path arrowok="t" o:connecttype="custom" o:connectlocs="75082,164003;232785,164003;232785,56848;333657,56848;333657,164003;491360,164003;491360,264875;333657,264875;333657,372030;232785,372030;232785,264875;75082,264875;75082,164003" o:connectangles="0,0,0,0,0,0,0,0,0,0,0,0,0"/>
                </v:shape>
              </w:pic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51" o:spid="_x0000_i1111" type="#_x0000_t75" style="width:92.25pt;height:57.75pt;visibility:visible">
                  <v:imagedata r:id="rId39" o:title=""/>
                </v:shape>
              </w:pict>
            </w:r>
            <w:r w:rsidRPr="002215AE">
              <w:rPr>
                <w:sz w:val="28"/>
                <w:szCs w:val="28"/>
                <w:highlight w:val="yellow"/>
              </w:rPr>
              <w:t xml:space="preserve"> </w: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sz w:val="28"/>
                <w:szCs w:val="28"/>
                <w:highlight w:val="yellow"/>
              </w:rPr>
              <w:t xml:space="preserve">               </w:t>
            </w: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b/>
                <w:sz w:val="40"/>
                <w:szCs w:val="40"/>
              </w:rPr>
            </w:pPr>
            <w:r w:rsidRPr="002215AE">
              <w:rPr>
                <w:b/>
                <w:sz w:val="40"/>
                <w:szCs w:val="40"/>
              </w:rPr>
              <w:t>Social Services</w:t>
            </w:r>
          </w:p>
          <w:p w:rsidR="00BA485D" w:rsidRPr="002215AE" w:rsidRDefault="00BA485D" w:rsidP="00216651">
            <w:pPr>
              <w:rPr>
                <w:b/>
                <w:sz w:val="40"/>
                <w:szCs w:val="40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do not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sometimes the NHS will agree with social services (the council) that they will pay together for the help you need. This is called joint funding.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1"/>
                <w:szCs w:val="21"/>
                <w:lang w:eastAsia="en-GB"/>
              </w:rPr>
              <w:pict>
                <v:shape id="_x0000_i1112" type="#_x0000_t75" alt="Personalisation_aspirations" style="width:180.75pt;height:159.75pt;visibility:visible">
                  <v:imagedata r:id="rId91" o:title="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the </w:t>
            </w:r>
            <w:r w:rsidRPr="002215AE">
              <w:rPr>
                <w:b/>
                <w:sz w:val="32"/>
                <w:szCs w:val="32"/>
              </w:rPr>
              <w:t>NHS Clinical Commissioning Group</w:t>
            </w:r>
            <w:r w:rsidRPr="002215AE">
              <w:rPr>
                <w:sz w:val="32"/>
                <w:szCs w:val="32"/>
              </w:rPr>
              <w:t xml:space="preserve"> says ‘Yes’ they will choose someone to work with you.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They might be called: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Case Manager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Care Manager</w:t>
            </w:r>
          </w:p>
          <w:p w:rsidR="00BA485D" w:rsidRPr="002215AE" w:rsidRDefault="00BA485D" w:rsidP="002215AE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Community Nurse.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Straight Arrow Connector 349" o:spid="_x0000_s1049" type="#_x0000_t32" style="position:absolute;margin-left:11.15pt;margin-top:12.45pt;width:68.8pt;height:.6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" strokecolor="#4579b8">
                  <v:stroke endarrow="open"/>
                </v:shape>
              </w:pict>
            </w:r>
            <w:r w:rsidRPr="002215AE">
              <w:rPr>
                <w:sz w:val="28"/>
                <w:szCs w:val="28"/>
              </w:rPr>
              <w:t xml:space="preserve">                      Step 5</w: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Now go to Step 5.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053473" w:rsidRDefault="00BA485D" w:rsidP="00187F7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18"/>
      </w:tblGrid>
      <w:tr w:rsidR="00BA485D" w:rsidRPr="002215AE" w:rsidTr="002215AE">
        <w:tc>
          <w:tcPr>
            <w:tcW w:w="9818" w:type="dxa"/>
          </w:tcPr>
          <w:p w:rsidR="00BA485D" w:rsidRPr="002215AE" w:rsidRDefault="00BA485D" w:rsidP="00187F78">
            <w:pPr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 </w:t>
            </w:r>
            <w:r w:rsidRPr="002215AE">
              <w:rPr>
                <w:b/>
                <w:sz w:val="32"/>
                <w:szCs w:val="32"/>
              </w:rPr>
              <w:t>NHS Clinical Commissioning Group</w:t>
            </w:r>
            <w:r w:rsidRPr="002215AE">
              <w:rPr>
                <w:sz w:val="32"/>
                <w:szCs w:val="32"/>
              </w:rPr>
              <w:t xml:space="preserve"> for your area is the group that decides about most health services in your area. They decide how to spend NHS money.</w:t>
            </w:r>
          </w:p>
        </w:tc>
      </w:tr>
    </w:tbl>
    <w:p w:rsidR="00BA485D" w:rsidRPr="00053473" w:rsidRDefault="00BA485D" w:rsidP="00187F78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D01D2C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345" o:spid="_x0000_s1050" type="#_x0000_t75" style="position:absolute;margin-left:-4pt;margin-top:-9.65pt;width:75.55pt;height:47pt;z-index:251683328;visibility:visible">
            <v:imagedata r:id="rId92" o:title=""/>
            <w10:wrap type="square"/>
          </v:shape>
        </w:pict>
      </w:r>
      <w:r>
        <w:rPr>
          <w:noProof/>
          <w:lang w:eastAsia="en-GB"/>
        </w:rPr>
        <w:pict>
          <v:shape id="Picture 353" o:spid="_x0000_s1051" type="#_x0000_t75" style="position:absolute;margin-left:75.55pt;margin-top:3.55pt;width:60.05pt;height:43.3pt;z-index:251682304;visibility:visible">
            <v:imagedata r:id="rId93" o:title=""/>
            <w10:wrap type="square"/>
          </v:shape>
        </w:pict>
      </w:r>
      <w:r w:rsidRPr="00A43E8A">
        <w:rPr>
          <w:b/>
          <w:sz w:val="40"/>
          <w:szCs w:val="40"/>
        </w:rPr>
        <w:t xml:space="preserve">Step 5: Your health money and </w:t>
      </w:r>
    </w:p>
    <w:p w:rsidR="00BA485D" w:rsidRPr="00A43E8A" w:rsidRDefault="00BA485D" w:rsidP="00D01D2C">
      <w:pPr>
        <w:rPr>
          <w:sz w:val="40"/>
          <w:szCs w:val="40"/>
        </w:rPr>
      </w:pPr>
      <w:r w:rsidRPr="00A43E8A">
        <w:rPr>
          <w:b/>
          <w:sz w:val="40"/>
          <w:szCs w:val="40"/>
        </w:rPr>
        <w:t>how to use it</w:t>
      </w:r>
    </w:p>
    <w:p w:rsidR="00BA485D" w:rsidRPr="00A43E8A" w:rsidRDefault="00BA485D" w:rsidP="00D01D2C">
      <w:pPr>
        <w:rPr>
          <w:b/>
          <w:sz w:val="40"/>
          <w:szCs w:val="40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</w:rPr>
            </w:pPr>
            <w:r w:rsidRPr="002215AE">
              <w:rPr>
                <w:noProof/>
                <w:lang w:eastAsia="en-GB"/>
              </w:rPr>
              <w:pict>
                <v:shape id="_x0000_i1113" type="#_x0000_t75" alt="Supporter-briony-cole" style="width:123pt;height:157.5pt;visibility:visible">
                  <v:imagedata r:id="rId38" o:title="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42" o:spid="_x0000_i1114" type="#_x0000_t75" style="width:89.25pt;height:55.5pt;visibility:visible">
                  <v:imagedata r:id="rId39" o:title=""/>
                </v:shape>
              </w:pict>
            </w: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10" o:spid="_x0000_i1115" type="#_x0000_t75" style="width:85.5pt;height:61.5pt;visibility:visible">
                  <v:imagedata r:id="rId40" o:title="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money is for all your help and care, not just health care.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It is important to make sure the plan for the money is about all your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 w:rsidRPr="002215AE">
              <w:rPr>
                <w:sz w:val="28"/>
                <w:szCs w:val="28"/>
              </w:rPr>
              <w:t xml:space="preserve">    </w:t>
            </w: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pict>
                <v:shape id="Picture 355" o:spid="_x0000_s1052" type="#_x0000_t75" style="position:absolute;margin-left:35.6pt;margin-top:24.8pt;width:100.25pt;height:72.25pt;z-index:-251685376;visibility:visible" wrapcoords="-161 0 -161 21375 21600 21375 21600 0 -161 0">
                  <v:imagedata r:id="rId40" o:title=""/>
                  <w10:wrap type="tight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pict>
                <v:shape id="Straight Arrow Connector 358" o:spid="_x0000_s1053" type="#_x0000_t32" style="position:absolute;margin-left:12.25pt;margin-top:64.75pt;width:39.25pt;height:29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357" o:spid="_x0000_s1054" type="#_x0000_t32" style="position:absolute;margin-left:-7.35pt;margin-top:-3.05pt;width:41.05pt;height:23.8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en-GB"/>
              </w:rPr>
              <w:pict>
                <v:shape id="Picture 356" o:spid="_x0000_s1055" type="#_x0000_t75" style="position:absolute;margin-left:-.15pt;margin-top:65.35pt;width:114.25pt;height:71.05pt;z-index:-251683328;visibility:visible" wrapcoords="-142 0 -142 21373 21600 21373 21600 0 -142 0">
                  <v:imagedata r:id="rId39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54" o:spid="_x0000_s1056" type="#_x0000_t75" style="position:absolute;margin-left:.1pt;margin-top:-74.1pt;width:94.4pt;height:109.45pt;z-index:-251684352;visibility:visible" wrapcoords="-171 0 -171 21452 21600 21452 21600 0 -171 0">
                  <v:imagedata r:id="rId94" o:title=""/>
                  <w10:wrap type="through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are getting support or money from social services (the council) this will change over to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>. Sometimes social services go on giving some help too.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444" o:spid="_x0000_i1116" type="#_x0000_t75" style="width:123.75pt;height:117.75pt;visibility:visible">
                  <v:imagedata r:id="rId95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there are different ways you can have it. These are on the next page.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9189F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445" o:spid="_x0000_i1117" type="#_x0000_t75" style="width:123.75pt;height:117.75pt;visibility:visible">
                  <v:imagedata r:id="rId95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A.</w:t>
            </w:r>
            <w:r w:rsidRPr="002215AE">
              <w:rPr>
                <w:sz w:val="32"/>
                <w:szCs w:val="32"/>
              </w:rPr>
              <w:t xml:space="preserve"> You can ask for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. Read more about this on pages 28 to 30.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Or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B.</w:t>
            </w:r>
            <w:r w:rsidRPr="002215AE">
              <w:rPr>
                <w:sz w:val="32"/>
                <w:szCs w:val="32"/>
              </w:rPr>
              <w:t xml:space="preserve"> You can let your local NHS Clinical Commissioning Group and your worker decide about your help and care. Read more about this on page 31.</w:t>
            </w: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</w:p>
        </w:tc>
      </w:tr>
    </w:tbl>
    <w:p w:rsidR="00BA485D" w:rsidRPr="00053473" w:rsidRDefault="00BA485D" w:rsidP="00D01D2C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</w:p>
    <w:p w:rsidR="00BA485D" w:rsidRDefault="00BA485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A485D" w:rsidRPr="00A35633" w:rsidRDefault="00BA485D" w:rsidP="00D01D2C">
      <w:pPr>
        <w:rPr>
          <w:sz w:val="32"/>
          <w:szCs w:val="32"/>
        </w:rPr>
      </w:pPr>
      <w:r w:rsidRPr="00013050">
        <w:rPr>
          <w:b/>
          <w:sz w:val="32"/>
          <w:szCs w:val="32"/>
        </w:rPr>
        <w:t>A</w:t>
      </w:r>
      <w:r w:rsidRPr="00A35633">
        <w:rPr>
          <w:sz w:val="32"/>
          <w:szCs w:val="32"/>
        </w:rPr>
        <w:t>.</w:t>
      </w:r>
      <w:r w:rsidRPr="00A35633">
        <w:rPr>
          <w:sz w:val="32"/>
          <w:szCs w:val="32"/>
        </w:rPr>
        <w:tab/>
        <w:t xml:space="preserve">You can ask for a </w:t>
      </w:r>
      <w:r w:rsidRPr="00A35633">
        <w:rPr>
          <w:b/>
          <w:sz w:val="32"/>
          <w:szCs w:val="32"/>
        </w:rPr>
        <w:t>Personal Health Budget</w:t>
      </w:r>
    </w:p>
    <w:p w:rsidR="00BA485D" w:rsidRPr="00053473" w:rsidRDefault="00BA485D" w:rsidP="00D01D2C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60" o:spid="_x0000_i1118" type="#_x0000_t75" style="width:106.5pt;height:106.5pt;visibility:visible">
                  <v:imagedata r:id="rId60" o:title=""/>
                </v:shape>
              </w:pict>
            </w:r>
            <w:r w:rsidRPr="002215AE">
              <w:rPr>
                <w:sz w:val="28"/>
                <w:szCs w:val="28"/>
              </w:rPr>
              <w:t xml:space="preserve">    </w:t>
            </w: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66" o:spid="_x0000_i1119" type="#_x0000_t75" style="width:106.5pt;height:80.25pt;visibility:visible">
                  <v:imagedata r:id="rId96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 xml:space="preserve"> is like a </w:t>
            </w:r>
            <w:r w:rsidRPr="002215AE">
              <w:rPr>
                <w:b/>
                <w:sz w:val="32"/>
                <w:szCs w:val="32"/>
              </w:rPr>
              <w:t>Personal Budget</w:t>
            </w:r>
            <w:r w:rsidRPr="002215AE">
              <w:rPr>
                <w:sz w:val="32"/>
                <w:szCs w:val="32"/>
              </w:rPr>
              <w:t xml:space="preserve"> from social services (the council), but the money comes from the NHS.</w:t>
            </w:r>
          </w:p>
          <w:p w:rsidR="00BA485D" w:rsidRPr="002215AE" w:rsidRDefault="00BA485D" w:rsidP="002215AE">
            <w:pPr>
              <w:spacing w:line="276" w:lineRule="auto"/>
              <w:rPr>
                <w:i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258F8">
            <w:pPr>
              <w:rPr>
                <w:sz w:val="28"/>
                <w:szCs w:val="28"/>
              </w:rPr>
            </w:pPr>
          </w:p>
          <w:p w:rsidR="00BA485D" w:rsidRPr="002215AE" w:rsidRDefault="00BA485D" w:rsidP="00E258F8">
            <w:pPr>
              <w:rPr>
                <w:noProof/>
                <w:sz w:val="32"/>
                <w:szCs w:val="32"/>
                <w:lang w:eastAsia="en-GB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62" o:spid="_x0000_i1120" type="#_x0000_t75" style="width:113.25pt;height:97.5pt;visibility:visible">
                  <v:imagedata r:id="rId97" o:title=""/>
                </v:shape>
              </w:pict>
            </w:r>
            <w:r w:rsidRPr="002215AE">
              <w:rPr>
                <w:sz w:val="28"/>
                <w:szCs w:val="28"/>
              </w:rPr>
              <w:t xml:space="preserve">  </w:t>
            </w: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365" o:spid="_x0000_i1121" type="#_x0000_t75" style="width:106.5pt;height:80.25pt;visibility:visible">
                  <v:imagedata r:id="rId98" o:title=""/>
                </v:shape>
              </w:pict>
            </w:r>
          </w:p>
          <w:p w:rsidR="00BA485D" w:rsidRPr="002215AE" w:rsidRDefault="00BA485D" w:rsidP="00E258F8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After 1 April 2014 you have the right to ask for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as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E258F8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69" o:spid="_x0000_s1057" type="#_x0000_t75" style="position:absolute;margin-left:45.3pt;margin-top:74.4pt;width:89.7pt;height:67.8pt;z-index:-251679232;visibility:visible;mso-position-horizontal-relative:text;mso-position-vertical-relative:text" wrapcoords="-180 0 -180 21360 21600 21360 21600 0 -180 0">
                  <v:imagedata r:id="rId99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67" o:spid="_x0000_s1058" type="#_x0000_t75" style="position:absolute;margin-left:.1pt;margin-top:.05pt;width:179.7pt;height:179.7pt;z-index:-251680256;visibility:visible;mso-position-horizontal-relative:text;mso-position-vertical-relative:text" wrapcoords="-90 0 -90 21510 21600 21510 21600 0 -90 0">
                  <v:imagedata r:id="rId100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After 1 October 2014 you have the right to have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as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Default="00BA485D"/>
    <w:p w:rsidR="00BA485D" w:rsidRDefault="00BA485D" w:rsidP="00AE36A4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18"/>
      </w:tblGrid>
      <w:tr w:rsidR="00BA485D" w:rsidRPr="002215AE" w:rsidTr="002215AE">
        <w:tc>
          <w:tcPr>
            <w:tcW w:w="9818" w:type="dxa"/>
          </w:tcPr>
          <w:p w:rsidR="00BA485D" w:rsidRPr="002215AE" w:rsidRDefault="00BA485D" w:rsidP="00145D47">
            <w:pPr>
              <w:rPr>
                <w:color w:val="FF0000"/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 </w:t>
            </w:r>
            <w:r w:rsidRPr="002215AE">
              <w:rPr>
                <w:b/>
                <w:sz w:val="32"/>
                <w:szCs w:val="32"/>
              </w:rPr>
              <w:t>Personal Budget</w:t>
            </w:r>
            <w:r w:rsidRPr="002215AE">
              <w:rPr>
                <w:sz w:val="32"/>
                <w:szCs w:val="32"/>
              </w:rPr>
              <w:t xml:space="preserve"> is when social services (the council) tell you how much money there is for your help and care. You agree with them how it will be used.</w:t>
            </w:r>
          </w:p>
        </w:tc>
      </w:tr>
    </w:tbl>
    <w:p w:rsidR="00BA485D" w:rsidRDefault="00BA485D" w:rsidP="00AE36A4">
      <w:pPr>
        <w:rPr>
          <w:sz w:val="32"/>
          <w:szCs w:val="32"/>
        </w:rPr>
      </w:pPr>
    </w:p>
    <w:p w:rsidR="00BA485D" w:rsidRDefault="00BA485D" w:rsidP="00AE36A4">
      <w:pPr>
        <w:rPr>
          <w:sz w:val="32"/>
          <w:szCs w:val="32"/>
        </w:rPr>
      </w:pPr>
    </w:p>
    <w:p w:rsidR="00BA485D" w:rsidRDefault="00BA485D" w:rsidP="00AE36A4">
      <w:pPr>
        <w:rPr>
          <w:sz w:val="32"/>
          <w:szCs w:val="32"/>
        </w:rPr>
      </w:pPr>
    </w:p>
    <w:p w:rsidR="00BA485D" w:rsidRDefault="00BA485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A485D" w:rsidRPr="00A35633" w:rsidRDefault="00BA485D" w:rsidP="00AE36A4">
      <w:pPr>
        <w:rPr>
          <w:sz w:val="32"/>
          <w:szCs w:val="32"/>
        </w:rPr>
      </w:pPr>
      <w:r w:rsidRPr="00A35633">
        <w:rPr>
          <w:sz w:val="32"/>
          <w:szCs w:val="32"/>
        </w:rPr>
        <w:t xml:space="preserve">There are 3 ways you can have a </w:t>
      </w:r>
      <w:r w:rsidRPr="00AE36A4">
        <w:rPr>
          <w:b/>
          <w:sz w:val="32"/>
          <w:szCs w:val="32"/>
        </w:rPr>
        <w:t>Personal Health Budget</w:t>
      </w:r>
      <w:r w:rsidRPr="00A35633">
        <w:rPr>
          <w:sz w:val="32"/>
          <w:szCs w:val="32"/>
        </w:rPr>
        <w:t>:</w:t>
      </w:r>
    </w:p>
    <w:p w:rsidR="00BA485D" w:rsidRDefault="00BA485D"/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90" o:spid="_x0000_s1059" type="#_x0000_t75" style="position:absolute;margin-left:35.85pt;margin-top:84.75pt;width:109.05pt;height:87.45pt;z-index:-251667968;visibility:visible" wrapcoords="-149 0 -149 21415 21600 21415 21600 0 -149 0">
                  <v:imagedata r:id="rId101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92" o:spid="_x0000_s1060" type="#_x0000_t75" style="position:absolute;margin-left:121.7pt;margin-top:135.9pt;width:104.1pt;height:109.45pt;z-index:-251668992;visibility:visible" wrapcoords="-155 0 -155 21452 21600 21452 21600 0 -155 0">
                  <v:imagedata r:id="rId102" o:title=""/>
                  <w10:wrap type="through"/>
                </v:shape>
              </w:pict>
            </w:r>
            <w:r>
              <w:rPr>
                <w:noProof/>
                <w:lang w:eastAsia="en-GB"/>
              </w:rPr>
              <w:pict>
                <v:shape id="Picture 387" o:spid="_x0000_s1061" type="#_x0000_t75" style="position:absolute;margin-left:131pt;margin-top:9.7pt;width:97.05pt;height:57.1pt;z-index:-251670016;visibility:visible" wrapcoords="-167 0 -167 21316 21600 21316 21600 0 -167 0">
                  <v:imagedata r:id="rId103" o:title=""/>
                  <w10:wrap type="through"/>
                </v:shape>
              </w:pict>
            </w:r>
            <w:r>
              <w:rPr>
                <w:noProof/>
                <w:lang w:eastAsia="en-GB"/>
              </w:rPr>
              <w:pict>
                <v:shape id="Picture 386" o:spid="_x0000_s1062" type="#_x0000_t75" style="position:absolute;margin-left:.35pt;margin-top:.75pt;width:114.25pt;height:71.05pt;z-index:-251671040;visibility:visible" wrapcoords="-142 0 -142 21373 21600 21373 21600 0 -142 0">
                  <v:imagedata r:id="rId39" o:title=""/>
                  <w10:wrap type="through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bCs/>
                <w:sz w:val="32"/>
                <w:szCs w:val="32"/>
              </w:rPr>
            </w:pPr>
            <w:r w:rsidRPr="002215AE">
              <w:rPr>
                <w:b/>
                <w:bCs/>
                <w:sz w:val="32"/>
                <w:szCs w:val="32"/>
              </w:rPr>
              <w:t>1.</w:t>
            </w:r>
            <w:r w:rsidRPr="002215AE">
              <w:rPr>
                <w:bCs/>
                <w:color w:val="FF0000"/>
                <w:sz w:val="32"/>
                <w:szCs w:val="32"/>
              </w:rPr>
              <w:t xml:space="preserve"> </w:t>
            </w:r>
            <w:r w:rsidRPr="002215AE">
              <w:rPr>
                <w:bCs/>
                <w:sz w:val="32"/>
                <w:szCs w:val="32"/>
              </w:rPr>
              <w:t xml:space="preserve">Budget (money) held by the NHS.  </w:t>
            </w:r>
          </w:p>
          <w:p w:rsidR="00BA485D" w:rsidRPr="002215AE" w:rsidRDefault="00BA485D" w:rsidP="002215AE">
            <w:pPr>
              <w:spacing w:line="276" w:lineRule="auto"/>
              <w:ind w:left="720"/>
              <w:rPr>
                <w:bCs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NHS tells you how much money there is for your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say how you want the NHS to spend the money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pict>
                <v:shape id="Picture 378" o:spid="_x0000_s1063" type="#_x0000_t75" style="position:absolute;margin-left:65.2pt;margin-top:230.35pt;width:49pt;height:36.85pt;z-index:-251675136;visibility:visible;mso-position-horizontal-relative:text;mso-position-vertical-relative:text" wrapcoords="-332 0 -332 21159 21600 21159 21600 0 -332 0">
                  <v:imagedata r:id="rId104" o:title=""/>
                  <w10:wrap type="through"/>
                </v:shape>
              </w:pict>
            </w:r>
            <w:r>
              <w:rPr>
                <w:noProof/>
                <w:lang w:eastAsia="en-GB"/>
              </w:rPr>
              <w:pict>
                <v:shape id="Picture 377" o:spid="_x0000_s1064" type="#_x0000_t75" style="position:absolute;margin-left:17.15pt;margin-top:221.45pt;width:135.35pt;height:143.75pt;z-index:-251676160;visibility:visible;mso-position-horizontal-relative:text;mso-position-vertical-relative:text">
                  <v:imagedata r:id="rId105" o:title=""/>
                  <w10:wrap type="square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pict>
                <v:shape id="Picture 374" o:spid="_x0000_s1065" type="#_x0000_t75" style="position:absolute;margin-left:68.5pt;margin-top:25.65pt;width:53.55pt;height:31.5pt;z-index:-251677184;visibility:visible" wrapcoords="-304 0 -304 21086 21600 21086 21600 0 -304 0">
                  <v:imagedata r:id="rId106" o:title=""/>
                  <w10:wrap type="through"/>
                </v:shape>
              </w:pict>
            </w:r>
            <w:r>
              <w:rPr>
                <w:noProof/>
                <w:lang w:eastAsia="en-GB"/>
              </w:rPr>
              <w:pict>
                <v:shape id="Picture 375" o:spid="_x0000_s1066" type="#_x0000_t75" style="position:absolute;margin-left:4.25pt;margin-top:-7.1pt;width:183.25pt;height:146pt;z-index:-251678208;visibility:visible" wrapcoords="-89 0 -89 21489 21600 21489 21600 0 -89 0">
                  <v:imagedata r:id="rId87" o:title=""/>
                  <w10:wrap type="through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bCs/>
                <w:color w:val="FF0000"/>
                <w:sz w:val="32"/>
                <w:szCs w:val="32"/>
              </w:rPr>
            </w:pPr>
            <w:r w:rsidRPr="002215AE">
              <w:rPr>
                <w:b/>
                <w:bCs/>
                <w:sz w:val="32"/>
                <w:szCs w:val="32"/>
              </w:rPr>
              <w:t>2.</w:t>
            </w:r>
            <w:r w:rsidRPr="002215AE">
              <w:rPr>
                <w:bCs/>
                <w:sz w:val="32"/>
                <w:szCs w:val="32"/>
              </w:rPr>
              <w:t xml:space="preserve"> Budget (money) held by someone else.</w:t>
            </w:r>
            <w:r w:rsidRPr="002215AE">
              <w:rPr>
                <w:bCs/>
                <w:color w:val="FF0000"/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ind w:left="720" w:hanging="72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NHS tells you how much money there is for your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An organisation, like a charity or a support service, looks after the money for you. They help you decide how you want to spend it.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81" o:spid="_x0000_s1067" type="#_x0000_t75" style="position:absolute;margin-left:1.7pt;margin-top:116.55pt;width:51.75pt;height:47.25pt;z-index:251642368;visibility:visible;mso-position-horizontal-relative:text;mso-position-vertical-relative:text">
                  <v:imagedata r:id="rId107" o:title=""/>
                </v:shape>
              </w:pict>
            </w:r>
            <w:r>
              <w:rPr>
                <w:noProof/>
                <w:lang w:eastAsia="en-GB"/>
              </w:rPr>
              <w:pict>
                <v:shape id="Picture 385" o:spid="_x0000_s1068" type="#_x0000_t75" style="position:absolute;margin-left:-5.25pt;margin-top:3.15pt;width:114.2pt;height:82.05pt;z-index:-251672064;visibility:visible;mso-position-horizontal-relative:text;mso-position-vertical-relative:text" wrapcoords="-142 0 -142 21402 21600 21402 21600 0 -142 0">
                  <v:imagedata r:id="rId108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83" o:spid="_x0000_s1069" type="#_x0000_t75" style="position:absolute;margin-left:56.05pt;margin-top:36.5pt;width:177.3pt;height:181.95pt;z-index:-251673088;visibility:visible;mso-position-horizontal-relative:text;mso-position-vertical-relative:text" wrapcoords="-92 0 -92 21511 21600 21511 21600 0 -92 0">
                  <v:imagedata r:id="rId109" o:title=""/>
                  <w10:wrap type="through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bCs/>
                <w:sz w:val="32"/>
                <w:szCs w:val="32"/>
              </w:rPr>
            </w:pPr>
            <w:r w:rsidRPr="002215AE">
              <w:rPr>
                <w:b/>
                <w:bCs/>
                <w:sz w:val="32"/>
                <w:szCs w:val="32"/>
              </w:rPr>
              <w:t>3.</w:t>
            </w:r>
            <w:r w:rsidRPr="002215AE">
              <w:rPr>
                <w:bCs/>
                <w:sz w:val="32"/>
                <w:szCs w:val="32"/>
              </w:rPr>
              <w:t xml:space="preserve"> </w:t>
            </w:r>
            <w:r w:rsidRPr="002215AE">
              <w:rPr>
                <w:b/>
                <w:bCs/>
                <w:sz w:val="32"/>
                <w:szCs w:val="32"/>
              </w:rPr>
              <w:t>Direct payment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NHS gives you the money to buy and manage your own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tabs>
                <w:tab w:val="left" w:pos="1178"/>
              </w:tabs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ab/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71" o:spid="_x0000_s1070" type="#_x0000_t75" style="position:absolute;margin-left:126.25pt;margin-top:58.1pt;width:106.95pt;height:80.9pt;z-index:-251665920;visibility:visible;mso-position-horizontal-relative:text;mso-position-vertical-relative:text" wrapcoords="-151 0 -151 21400 21600 21400 21600 0 -151 0">
                  <v:imagedata r:id="rId110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70" o:spid="_x0000_s1071" type="#_x0000_t75" style="position:absolute;margin-left:.1pt;margin-top:31.05pt;width:117.75pt;height:105.9pt;z-index:-251666944;visibility:visible;mso-position-horizontal-relative:text;mso-position-vertical-relative:text" wrapcoords="-138 0 -138 21447 21600 21447 21600 0 -138 0">
                  <v:imagedata r:id="rId8" o:title=""/>
                  <w10:wrap type="tight"/>
                </v:shape>
              </w:pict>
            </w:r>
            <w:r w:rsidRPr="002215AE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can ask for a copy of the easy read book about </w:t>
            </w:r>
            <w:r w:rsidRPr="002215AE">
              <w:rPr>
                <w:b/>
                <w:sz w:val="32"/>
                <w:szCs w:val="32"/>
              </w:rPr>
              <w:t>Personal Health Budgets</w:t>
            </w:r>
            <w:r w:rsidRPr="002215AE">
              <w:rPr>
                <w:sz w:val="32"/>
                <w:szCs w:val="32"/>
              </w:rPr>
              <w:t xml:space="preserve"> if you would like to know more.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  <w:r w:rsidRPr="002215AE">
              <w:rPr>
                <w:noProof/>
                <w:sz w:val="28"/>
                <w:szCs w:val="28"/>
                <w:lang w:eastAsia="en-GB"/>
              </w:rPr>
              <w:pict>
                <v:shape id="Picture 426" o:spid="_x0000_i1122" type="#_x0000_t75" style="width:141pt;height:164.25pt;visibility:visible">
                  <v:imagedata r:id="rId111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Personal Health Budgets</w:t>
            </w:r>
            <w:r w:rsidRPr="002215AE">
              <w:rPr>
                <w:sz w:val="32"/>
                <w:szCs w:val="32"/>
              </w:rPr>
              <w:t xml:space="preserve"> are quite new, so some people do not know very much about them yet.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can use this book to say if you want a </w:t>
            </w:r>
            <w:r w:rsidRPr="002215AE">
              <w:rPr>
                <w:b/>
                <w:sz w:val="32"/>
                <w:szCs w:val="32"/>
              </w:rPr>
              <w:t>Personal Health Budget</w:t>
            </w:r>
            <w:r w:rsidRPr="002215AE">
              <w:rPr>
                <w:sz w:val="32"/>
                <w:szCs w:val="32"/>
              </w:rPr>
              <w:t>!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Default="00BA485D" w:rsidP="00E77632">
      <w:pPr>
        <w:rPr>
          <w:sz w:val="32"/>
          <w:szCs w:val="32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Pr="006C7C0A" w:rsidRDefault="00BA485D" w:rsidP="00F51BAC">
      <w:pPr>
        <w:ind w:left="720" w:hanging="720"/>
        <w:rPr>
          <w:sz w:val="32"/>
          <w:szCs w:val="32"/>
        </w:rPr>
      </w:pPr>
      <w:r w:rsidRPr="00561BE7">
        <w:rPr>
          <w:b/>
          <w:sz w:val="32"/>
          <w:szCs w:val="32"/>
        </w:rPr>
        <w:t>B.</w:t>
      </w:r>
      <w:r w:rsidRPr="006C7C0A">
        <w:rPr>
          <w:sz w:val="32"/>
          <w:szCs w:val="32"/>
        </w:rPr>
        <w:tab/>
        <w:t xml:space="preserve">You can let your local </w:t>
      </w:r>
      <w:r w:rsidRPr="006C7C0A">
        <w:rPr>
          <w:b/>
          <w:sz w:val="32"/>
          <w:szCs w:val="32"/>
        </w:rPr>
        <w:t>NHS Clinical Commissioning Group</w:t>
      </w:r>
      <w:r w:rsidRPr="006C7C0A">
        <w:rPr>
          <w:sz w:val="32"/>
          <w:szCs w:val="32"/>
        </w:rPr>
        <w:t xml:space="preserve"> and your worker decide about your help and care.</w:t>
      </w:r>
    </w:p>
    <w:p w:rsidR="00BA485D" w:rsidRDefault="00BA485D" w:rsidP="00D01D2C">
      <w:pPr>
        <w:rPr>
          <w:sz w:val="32"/>
          <w:szCs w:val="32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322861">
            <w:pPr>
              <w:rPr>
                <w:sz w:val="28"/>
                <w:szCs w:val="28"/>
              </w:rPr>
            </w:pPr>
          </w:p>
          <w:p w:rsidR="00BA485D" w:rsidRPr="002215AE" w:rsidRDefault="00BA485D" w:rsidP="00322861">
            <w:pPr>
              <w:rPr>
                <w:sz w:val="28"/>
                <w:szCs w:val="28"/>
                <w:highlight w:val="yellow"/>
              </w:rPr>
            </w:pPr>
          </w:p>
          <w:p w:rsidR="00BA485D" w:rsidRPr="002215AE" w:rsidRDefault="00BA485D" w:rsidP="00322861">
            <w:pPr>
              <w:rPr>
                <w:sz w:val="28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61" o:spid="_x0000_s1072" type="#_x0000_t75" style="position:absolute;margin-left:37.6pt;margin-top:-17.5pt;width:145pt;height:140.4pt;z-index:-251664896;visibility:visible" wrapcoords="-112 0 -112 21484 21600 21484 21600 0 -112 0">
                  <v:imagedata r:id="rId112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The </w:t>
            </w:r>
            <w:r w:rsidRPr="002215AE">
              <w:rPr>
                <w:b/>
                <w:sz w:val="32"/>
                <w:szCs w:val="32"/>
              </w:rPr>
              <w:t>NHS Clinical Commissioning Group</w:t>
            </w:r>
            <w:r w:rsidRPr="002215AE">
              <w:rPr>
                <w:sz w:val="32"/>
                <w:szCs w:val="32"/>
              </w:rPr>
              <w:t xml:space="preserve"> could offer you help at home. They might pay support workers or nurses to do this.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2215AE">
              <w:rPr>
                <w:rFonts w:ascii="Times New Roman" w:hAnsi="Times New Roman" w:cs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A485D" w:rsidRPr="002215AE" w:rsidRDefault="00BA485D" w:rsidP="00216651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BA485D" w:rsidRPr="002215AE" w:rsidRDefault="00BA485D" w:rsidP="0021665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pict>
                <v:shape id="Picture 359" o:spid="_x0000_s1073" type="#_x0000_t75" style="position:absolute;margin-left:63.35pt;margin-top:21.25pt;width:107.05pt;height:120.2pt;z-index:-251663872;visibility:visible" wrapcoords="-151 0 -151 21465 21600 21465 21600 0 -151 0">
                  <v:imagedata r:id="rId113" o:title=""/>
                  <w10:wrap type="tight"/>
                </v:shape>
              </w:pict>
            </w:r>
          </w:p>
          <w:p w:rsidR="00BA485D" w:rsidRPr="002215AE" w:rsidRDefault="00BA485D" w:rsidP="00216651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Or they might offer you a place in a care home. Some people want this.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6C7C0A" w:rsidRDefault="00BA485D" w:rsidP="00D01D2C">
      <w:pPr>
        <w:rPr>
          <w:sz w:val="32"/>
          <w:szCs w:val="32"/>
        </w:rPr>
      </w:pPr>
    </w:p>
    <w:p w:rsidR="00BA485D" w:rsidRPr="006C7C0A" w:rsidRDefault="00BA485D" w:rsidP="00D01D2C">
      <w:pPr>
        <w:rPr>
          <w:sz w:val="32"/>
          <w:szCs w:val="32"/>
        </w:rPr>
      </w:pPr>
    </w:p>
    <w:p w:rsidR="00BA485D" w:rsidRPr="006C7C0A" w:rsidRDefault="00BA485D" w:rsidP="00D01D2C">
      <w:pPr>
        <w:rPr>
          <w:sz w:val="32"/>
          <w:szCs w:val="32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4B455D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393" o:spid="_x0000_s1074" type="#_x0000_t75" style="position:absolute;margin-left:-.1pt;margin-top:-7.8pt;width:102.9pt;height:90.8pt;z-index:251684352;visibility:visible">
            <v:imagedata r:id="rId114" o:title=""/>
            <w10:wrap type="square"/>
          </v:shape>
        </w:pict>
      </w:r>
    </w:p>
    <w:p w:rsidR="00BA485D" w:rsidRDefault="00BA485D" w:rsidP="004B455D">
      <w:pPr>
        <w:rPr>
          <w:b/>
          <w:sz w:val="40"/>
          <w:szCs w:val="40"/>
        </w:rPr>
      </w:pPr>
      <w:r w:rsidRPr="00561BE7">
        <w:rPr>
          <w:b/>
          <w:sz w:val="40"/>
          <w:szCs w:val="40"/>
        </w:rPr>
        <w:t>Step 6: The help you will get</w:t>
      </w:r>
    </w:p>
    <w:p w:rsidR="00BA485D" w:rsidRDefault="00BA485D" w:rsidP="004B455D">
      <w:pPr>
        <w:rPr>
          <w:b/>
          <w:sz w:val="32"/>
          <w:szCs w:val="32"/>
        </w:rPr>
      </w:pPr>
    </w:p>
    <w:p w:rsidR="00BA485D" w:rsidRPr="00084F68" w:rsidRDefault="00BA485D" w:rsidP="004B455D">
      <w:pPr>
        <w:rPr>
          <w:sz w:val="32"/>
          <w:szCs w:val="32"/>
        </w:rPr>
      </w:pPr>
    </w:p>
    <w:p w:rsidR="00BA485D" w:rsidRPr="006C7C0A" w:rsidRDefault="00BA485D" w:rsidP="004B455D">
      <w:pPr>
        <w:rPr>
          <w:sz w:val="32"/>
          <w:szCs w:val="32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94" o:spid="_x0000_i1123" type="#_x0000_t75" style="width:160.5pt;height:162.75pt;visibility:visible">
                  <v:imagedata r:id="rId115" o:title=""/>
                </v:shape>
              </w:pict>
            </w:r>
          </w:p>
          <w:p w:rsidR="00BA485D" w:rsidRPr="002215AE" w:rsidRDefault="00BA485D" w:rsidP="00216651">
            <w:pPr>
              <w:rPr>
                <w:sz w:val="32"/>
                <w:szCs w:val="32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32"/>
                <w:szCs w:val="32"/>
                <w:highlight w:val="yellow"/>
              </w:rPr>
            </w:pPr>
          </w:p>
          <w:p w:rsidR="00BA485D" w:rsidRPr="002215AE" w:rsidRDefault="00BA485D" w:rsidP="00216651">
            <w:pPr>
              <w:rPr>
                <w:sz w:val="32"/>
                <w:szCs w:val="32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may have a person centred plan already. You may have a Health Action Plan or recovery plan too.</w:t>
            </w: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64" o:spid="_x0000_i1124" type="#_x0000_t75" style="width:159.75pt;height:159.75pt;visibility:visible">
                  <v:imagedata r:id="rId116" o:title=""/>
                </v:shape>
              </w:pict>
            </w: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may want to look at all your plans again when you know how much money you will have for your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63" o:spid="_x0000_i1125" type="#_x0000_t75" style="width:117.75pt;height:141.75pt;visibility:visible">
                  <v:imagedata r:id="rId117" o:title=""/>
                </v:shape>
              </w:pict>
            </w: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might decide all your help is just fine! You can talk to your health worker about using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to go on with the help you have now.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13" o:spid="_x0000_i1126" type="#_x0000_t75" style="width:137.25pt;height:145.5pt;visibility:visible">
                  <v:imagedata r:id="rId118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might want to make some changes in your help. You can talk to your health worker about using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to get the new kinds of help you need.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noProof/>
                <w:sz w:val="32"/>
                <w:szCs w:val="32"/>
                <w:lang w:eastAsia="en-GB"/>
              </w:rPr>
            </w:pP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72" o:spid="_x0000_i1127" type="#_x0000_t75" style="width:150.75pt;height:152.25pt;visibility:visible">
                  <v:imagedata r:id="rId119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Your support plan should say how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will help you live your life.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Remember - this is about all your help and not just health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6C7C0A" w:rsidRDefault="00BA485D" w:rsidP="004B455D">
      <w:pPr>
        <w:rPr>
          <w:sz w:val="32"/>
          <w:szCs w:val="32"/>
        </w:rPr>
      </w:pPr>
    </w:p>
    <w:p w:rsidR="00BA485D" w:rsidRPr="00216651" w:rsidRDefault="00BA485D">
      <w:pPr>
        <w:rPr>
          <w:sz w:val="32"/>
          <w:szCs w:val="32"/>
        </w:rPr>
      </w:pPr>
      <w:r w:rsidRPr="00216651">
        <w:rPr>
          <w:sz w:val="32"/>
          <w:szCs w:val="32"/>
        </w:rPr>
        <w:br w:type="page"/>
      </w:r>
    </w:p>
    <w:p w:rsidR="00BA485D" w:rsidRDefault="00BA485D" w:rsidP="00BC51A5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412" o:spid="_x0000_s1075" type="#_x0000_t75" style="position:absolute;margin-left:-.2pt;margin-top:3.2pt;width:105.9pt;height:84.55pt;z-index:251685376;visibility:visible">
            <v:imagedata r:id="rId120" o:title=""/>
            <w10:wrap type="square"/>
          </v:shape>
        </w:pict>
      </w:r>
    </w:p>
    <w:p w:rsidR="00BA485D" w:rsidRDefault="00BA485D" w:rsidP="00BC51A5">
      <w:pPr>
        <w:rPr>
          <w:b/>
          <w:sz w:val="40"/>
          <w:szCs w:val="40"/>
        </w:rPr>
      </w:pPr>
      <w:r w:rsidRPr="00084F68">
        <w:rPr>
          <w:b/>
          <w:sz w:val="40"/>
          <w:szCs w:val="40"/>
        </w:rPr>
        <w:t>Step 7: Finding out if all your help and care is working</w:t>
      </w:r>
    </w:p>
    <w:p w:rsidR="00BA485D" w:rsidRPr="00084F68" w:rsidRDefault="00BA485D" w:rsidP="00BC51A5">
      <w:pPr>
        <w:rPr>
          <w:sz w:val="40"/>
          <w:szCs w:val="40"/>
        </w:rPr>
      </w:pPr>
    </w:p>
    <w:p w:rsidR="00BA485D" w:rsidRPr="00216651" w:rsidRDefault="00BA485D" w:rsidP="00BC51A5">
      <w:pPr>
        <w:rPr>
          <w:sz w:val="32"/>
          <w:szCs w:val="32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lang w:eastAsia="en-GB"/>
              </w:rPr>
              <w:pict>
                <v:shape id="_x0000_i1128" type="#_x0000_t75" alt="Personalisation_direct_payment" style="width:171.75pt;height:159.75pt;visibility:visible">
                  <v:imagedata r:id="rId68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After 3 months the health worker will check if you still need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>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76" o:spid="_x0000_i1129" type="#_x0000_t75" style="width:148.5pt;height:140.25pt;visibility:visible">
                  <v:imagedata r:id="rId121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Then they will check every year.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80" o:spid="_x0000_i1130" type="#_x0000_t75" style="width:3in;height:190.5pt;visibility:visible">
                  <v:imagedata r:id="rId91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health worker will check how you are getting on.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talk to them if you need some changes in your help and 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379" o:spid="_x0000_i1131" type="#_x0000_t75" style="width:150.75pt;height:152.25pt;visibility:visible">
                  <v:imagedata r:id="rId119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 can look at your support plan (from Step 6) and make sure it is still right for you.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216651" w:rsidRDefault="00BA485D" w:rsidP="00A85548">
      <w:pPr>
        <w:rPr>
          <w:sz w:val="32"/>
          <w:szCs w:val="32"/>
        </w:rPr>
      </w:pPr>
    </w:p>
    <w:p w:rsidR="00BA485D" w:rsidRPr="00053473" w:rsidRDefault="00BA485D">
      <w:pPr>
        <w:rPr>
          <w:sz w:val="28"/>
          <w:szCs w:val="28"/>
        </w:rPr>
      </w:pPr>
      <w:r w:rsidRPr="00053473">
        <w:rPr>
          <w:sz w:val="28"/>
          <w:szCs w:val="28"/>
        </w:rPr>
        <w:br w:type="page"/>
      </w:r>
    </w:p>
    <w:p w:rsidR="00BA485D" w:rsidRDefault="00BA485D" w:rsidP="00A85548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382" o:spid="_x0000_s1076" type="#_x0000_t75" style="position:absolute;margin-left:-2.6pt;margin-top:-13.05pt;width:114.2pt;height:180.1pt;z-index:251686400;visibility:visible">
            <v:imagedata r:id="rId122" o:title=""/>
            <w10:wrap type="square"/>
          </v:shape>
        </w:pict>
      </w:r>
    </w:p>
    <w:p w:rsidR="00BA485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b/>
          <w:sz w:val="40"/>
          <w:szCs w:val="40"/>
        </w:rPr>
      </w:pPr>
      <w:r w:rsidRPr="00494E19">
        <w:rPr>
          <w:b/>
          <w:sz w:val="40"/>
          <w:szCs w:val="40"/>
        </w:rPr>
        <w:t>Other things you should know</w:t>
      </w:r>
    </w:p>
    <w:p w:rsidR="00BA485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b/>
          <w:sz w:val="40"/>
          <w:szCs w:val="40"/>
        </w:rPr>
      </w:pPr>
    </w:p>
    <w:p w:rsidR="00BA485D" w:rsidRPr="00494E19" w:rsidRDefault="00BA485D" w:rsidP="00A85548">
      <w:pPr>
        <w:rPr>
          <w:b/>
          <w:sz w:val="40"/>
          <w:szCs w:val="40"/>
        </w:rPr>
      </w:pPr>
    </w:p>
    <w:p w:rsidR="00BA485D" w:rsidRPr="00216651" w:rsidRDefault="00BA485D" w:rsidP="00A85548">
      <w:pPr>
        <w:rPr>
          <w:sz w:val="32"/>
          <w:szCs w:val="32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9979E0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95" o:spid="_x0000_s1077" type="#_x0000_t75" style="position:absolute;margin-left:172.1pt;margin-top:163.8pt;width:53.2pt;height:80.3pt;z-index:-251659776;visibility:visible" wrapcoords="-304 0 -304 21398 21600 21398 21600 0 -304 0">
                  <v:imagedata r:id="rId123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91" o:spid="_x0000_s1078" type="#_x0000_t75" style="position:absolute;margin-left:170.9pt;margin-top:29.7pt;width:53.2pt;height:80.3pt;z-index:-251660800;visibility:visible" wrapcoords="-304 0 -304 21398 21600 21398 21600 0 -304 0">
                  <v:imagedata r:id="rId123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89" o:spid="_x0000_s1079" type="#_x0000_t75" style="position:absolute;margin-left:.1pt;margin-top:13.1pt;width:134.45pt;height:106.5pt;z-index:-251661824;visibility:visible" wrapcoords="-121 0 -121 21448 21600 21448 21600 0 -121 0">
                  <v:imagedata r:id="rId124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388" o:spid="_x0000_s1080" type="#_x0000_t75" style="position:absolute;margin-left:.1pt;margin-top:131.5pt;width:130.9pt;height:120.15pt;z-index:-251662848;visibility:visible" wrapcoords="-123 0 -123 21465 21600 21465 21600 0 -123 0">
                  <v:imagedata r:id="rId113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It does not matter where you live.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can pay for your help at home or in a care home.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396" o:spid="_x0000_s1081" type="#_x0000_t75" style="position:absolute;left:0;text-align:left;margin-left:17.95pt;margin-top:34.85pt;width:198.7pt;height:175.4pt;z-index:-251658752;visibility:visible;mso-position-horizontal-relative:text;mso-position-vertical-relative:text" wrapcoords="-82 0 -82 21508 21600 21508 21600 0 -82 0">
                  <v:imagedata r:id="rId91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Your health worker must listen to what you want and write this down.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You might have to explain very carefully what is right for you and why.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Your help can stay the same unless there is a good reason to change.</w:t>
            </w: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03" o:spid="_x0000_s1082" type="#_x0000_t75" style="position:absolute;margin-left:70.8pt;margin-top:136.75pt;width:96.95pt;height:96.95pt;z-index:-251656704;visibility:visible;mso-position-horizontal-relative:text;mso-position-vertical-relative:text" wrapcoords="-167 0 -167 21433 21600 21433 21600 0 -167 0">
                  <v:imagedata r:id="rId125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402" o:spid="_x0000_s1083" type="#_x0000_t75" alt="http://www.disabledgo.com/blog/wp-content/uploads/2013/10/independent_living_fund.jpg" style="position:absolute;margin-left:10pt;margin-top:13.2pt;width:196.5pt;height:123.15pt;z-index:-251657728;visibility:visible;mso-position-horizontal-relative:text;mso-position-vertical-relative:text" wrapcoords="-82 0 -82 21468 21600 21468 21600 0 -82 0">
                  <v:imagedata r:id="rId126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get Independent Living Fund money this will stop once you get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is instead of money from the Independent Living Fund.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215AE">
            <w:pPr>
              <w:jc w:val="center"/>
              <w:rPr>
                <w:noProof/>
                <w:sz w:val="32"/>
                <w:szCs w:val="32"/>
                <w:lang w:eastAsia="en-GB"/>
              </w:rPr>
            </w:pPr>
          </w:p>
          <w:p w:rsidR="00BA485D" w:rsidRPr="002215AE" w:rsidRDefault="00BA485D" w:rsidP="002215AE">
            <w:pPr>
              <w:jc w:val="center"/>
              <w:rPr>
                <w:sz w:val="32"/>
                <w:szCs w:val="32"/>
                <w:highlight w:val="yellow"/>
              </w:rPr>
            </w:pPr>
            <w:r w:rsidRPr="002215AE">
              <w:rPr>
                <w:noProof/>
                <w:sz w:val="32"/>
                <w:szCs w:val="32"/>
                <w:lang w:eastAsia="en-GB"/>
              </w:rPr>
              <w:pict>
                <v:shape id="Picture 404" o:spid="_x0000_i1132" type="#_x0000_t75" style="width:176.25pt;height:176.25pt;visibility:visible">
                  <v:imagedata r:id="rId37" o:title="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live at home your benefits should not change.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live in a care home some of your benefits might stop.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is instead of some benefits in a care home.</w:t>
            </w:r>
            <w:r w:rsidRPr="002215AE">
              <w:rPr>
                <w:color w:val="FF0000"/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Default="00BA485D"/>
    <w:p w:rsidR="00BA485D" w:rsidRDefault="00BA485D">
      <w:r>
        <w:br w:type="page"/>
      </w:r>
    </w:p>
    <w:p w:rsidR="00BA485D" w:rsidRDefault="00BA485D"/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07" o:spid="_x0000_s1084" type="#_x0000_t75" style="position:absolute;margin-left:-1.1pt;margin-top:23.95pt;width:107.1pt;height:158.9pt;z-index:-251655680;visibility:visible" wrapcoords="-151 0 -151 21498 21600 21498 21600 0 -151 0">
                  <v:imagedata r:id="rId86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409" o:spid="_x0000_s1085" type="#_x0000_t75" style="position:absolute;margin-left:132.1pt;margin-top:98.45pt;width:100.25pt;height:72.25pt;z-index:-251653632;visibility:visible" wrapcoords="-161 0 -161 21375 21600 21375 21600 0 -161 0">
                  <v:imagedata r:id="rId40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408" o:spid="_x0000_s1086" type="#_x0000_t75" style="position:absolute;margin-left:113.7pt;margin-top:24.1pt;width:114.25pt;height:71.05pt;z-index:-251654656;visibility:visible" wrapcoords="-142 0 -142 21373 21600 21373 21600 0 -142 0">
                  <v:imagedata r:id="rId39" o:title=""/>
                  <w10:wrap type="tight"/>
                </v:shape>
              </w:pict>
            </w:r>
            <w:r>
              <w:rPr>
                <w:noProof/>
                <w:lang w:eastAsia="en-GB"/>
              </w:rPr>
            </w:r>
            <w:r w:rsidRPr="002215AE">
              <w:rPr>
                <w:noProof/>
                <w:sz w:val="21"/>
                <w:szCs w:val="21"/>
                <w:lang w:eastAsia="en-GB"/>
              </w:rPr>
              <w:pict>
                <v:rect id="_x0000_s1087" alt="Agnes-2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m2T2zvQIA&#10;AMgFAAAOAAAAAAAAAAAAAAAAAC4CAABkcnMvZTJvRG9jLnhtbFBLAQItABQABgAIAAAAIQACnVV4&#10;2QAAAAMBAAAPAAAAAAAAAAAAAAAAABcFAABkcnMvZG93bnJldi54bWxQSwUGAAAAAAQABADzAAAA&#10;HQYAAAAA&#10;" filled="f" stroked="f">
                  <o:lock v:ext="edit" aspectratio="t"/>
                  <w10:anchorlock/>
                </v:rect>
              </w:pict>
            </w:r>
            <w:r>
              <w:rPr>
                <w:noProof/>
                <w:lang w:eastAsia="en-GB"/>
              </w:rPr>
            </w:r>
            <w:r w:rsidRPr="002215AE">
              <w:rPr>
                <w:noProof/>
                <w:sz w:val="21"/>
                <w:szCs w:val="21"/>
                <w:lang w:eastAsia="en-GB"/>
              </w:rPr>
              <w:pict>
                <v:rect id="image_main" o:spid="_x0000_s1088" alt="Agnes-2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xe77AvQIA&#10;AMgFAAAOAAAAAAAAAAAAAAAAAC4CAABkcnMvZTJvRG9jLnhtbFBLAQItABQABgAIAAAAIQACnVV4&#10;2QAAAAMBAAAPAAAAAAAAAAAAAAAAABcFAABkcnMvZG93bnJldi54bWxQSwUGAAAAAAQABADzAAAA&#10;HQYAAAAA&#10;" filled="f" stroked="f">
                  <o:lock v:ext="edit" aspectratio="t"/>
                  <w10:anchorlock/>
                </v:rect>
              </w:pict>
            </w:r>
          </w:p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do not want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you can ask the NHS to look again at the form with all your information (Steps 2 and 3).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This is not easy. If the NHS says you should have </w:t>
            </w:r>
            <w:r w:rsidRPr="002215AE">
              <w:rPr>
                <w:b/>
                <w:sz w:val="32"/>
                <w:szCs w:val="32"/>
              </w:rPr>
              <w:t>NHS Continuing Healthcare</w:t>
            </w:r>
            <w:r w:rsidRPr="002215AE">
              <w:rPr>
                <w:sz w:val="32"/>
                <w:szCs w:val="32"/>
              </w:rPr>
              <w:t xml:space="preserve"> then social services (the council) will not pay for your help and care. </w:t>
            </w: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color w:val="FF0000"/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11" o:spid="_x0000_s1089" type="#_x0000_t75" style="position:absolute;margin-left:110.05pt;margin-top:45pt;width:126pt;height:127.3pt;z-index:-251651584;visibility:visible;mso-position-horizontal-relative:text;mso-position-vertical-relative:text" wrapcoords="-129 0 -129 21473 21600 21473 21600 0 -129 0">
                  <v:imagedata r:id="rId119" o:title=""/>
                  <w10:wrap type="tight"/>
                </v:shape>
              </w:pict>
            </w:r>
            <w:r>
              <w:rPr>
                <w:noProof/>
                <w:lang w:eastAsia="en-GB"/>
              </w:rPr>
              <w:pict>
                <v:shape id="Picture 410" o:spid="_x0000_s1090" type="#_x0000_t75" style="position:absolute;margin-left:-2.9pt;margin-top:19.25pt;width:107.1pt;height:158.9pt;z-index:-251652608;visibility:visible;mso-position-horizontal-relative:text;mso-position-vertical-relative:text" wrapcoords="-151 0 -151 21498 21600 21498 21600 0 -151 0">
                  <v:imagedata r:id="rId86" o:title=""/>
                  <w10:wrap type="tight"/>
                </v:shape>
              </w:pict>
            </w: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If you are not happy with your support plan you can ask for it to be looked at again.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Ask your worker how to do this.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Pr="00216651" w:rsidRDefault="00BA485D" w:rsidP="00F04CE1">
      <w:pPr>
        <w:tabs>
          <w:tab w:val="left" w:pos="2070"/>
        </w:tabs>
        <w:rPr>
          <w:sz w:val="32"/>
          <w:szCs w:val="32"/>
        </w:rPr>
      </w:pPr>
    </w:p>
    <w:p w:rsidR="00BA485D" w:rsidRPr="00216651" w:rsidRDefault="00BA485D" w:rsidP="007F1D58">
      <w:pPr>
        <w:ind w:left="720" w:hanging="720"/>
        <w:rPr>
          <w:sz w:val="32"/>
          <w:szCs w:val="32"/>
        </w:rPr>
      </w:pPr>
    </w:p>
    <w:p w:rsidR="00BA485D" w:rsidRPr="00053473" w:rsidRDefault="00BA485D">
      <w:pPr>
        <w:rPr>
          <w:sz w:val="28"/>
          <w:szCs w:val="28"/>
          <w:highlight w:val="yellow"/>
        </w:rPr>
      </w:pPr>
      <w:r w:rsidRPr="00053473">
        <w:rPr>
          <w:sz w:val="28"/>
          <w:szCs w:val="28"/>
          <w:highlight w:val="yellow"/>
        </w:rPr>
        <w:br w:type="page"/>
      </w:r>
    </w:p>
    <w:p w:rsidR="00BA485D" w:rsidRDefault="00BA485D" w:rsidP="00A85548">
      <w:pPr>
        <w:rPr>
          <w:b/>
          <w:sz w:val="32"/>
          <w:szCs w:val="32"/>
        </w:rPr>
      </w:pPr>
      <w:r>
        <w:rPr>
          <w:noProof/>
          <w:lang w:eastAsia="en-GB"/>
        </w:rPr>
        <w:pict>
          <v:shape id="Picture 416" o:spid="_x0000_s1091" type="#_x0000_t75" style="position:absolute;margin-left:-.2pt;margin-top:-.2pt;width:89.25pt;height:127.7pt;z-index:251687424;visibility:visible">
            <v:imagedata r:id="rId127" o:title=""/>
            <w10:wrap type="square"/>
          </v:shape>
        </w:pict>
      </w:r>
      <w:r>
        <w:rPr>
          <w:b/>
          <w:sz w:val="32"/>
          <w:szCs w:val="32"/>
        </w:rPr>
        <w:t xml:space="preserve">   </w:t>
      </w:r>
    </w:p>
    <w:p w:rsidR="00BA485D" w:rsidRDefault="00BA485D" w:rsidP="00A85548">
      <w:pPr>
        <w:rPr>
          <w:b/>
          <w:sz w:val="32"/>
          <w:szCs w:val="32"/>
        </w:rPr>
      </w:pPr>
    </w:p>
    <w:p w:rsidR="00BA485D" w:rsidRDefault="00BA485D" w:rsidP="00A85548">
      <w:pPr>
        <w:rPr>
          <w:b/>
          <w:sz w:val="40"/>
          <w:szCs w:val="40"/>
        </w:rPr>
      </w:pPr>
      <w:r w:rsidRPr="00DB3A17">
        <w:rPr>
          <w:b/>
          <w:sz w:val="40"/>
          <w:szCs w:val="40"/>
        </w:rPr>
        <w:t>Useful things to look at</w:t>
      </w:r>
    </w:p>
    <w:p w:rsidR="00BA485D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b/>
          <w:sz w:val="40"/>
          <w:szCs w:val="40"/>
        </w:rPr>
      </w:pPr>
    </w:p>
    <w:p w:rsidR="00BA485D" w:rsidRPr="00DB3A17" w:rsidRDefault="00BA485D" w:rsidP="00A85548">
      <w:pPr>
        <w:rPr>
          <w:b/>
          <w:sz w:val="40"/>
          <w:szCs w:val="40"/>
        </w:rPr>
      </w:pPr>
    </w:p>
    <w:p w:rsidR="00BA485D" w:rsidRDefault="00BA485D" w:rsidP="00A85548">
      <w:pPr>
        <w:rPr>
          <w:sz w:val="32"/>
          <w:szCs w:val="32"/>
        </w:rPr>
      </w:pPr>
    </w:p>
    <w:p w:rsidR="00BA485D" w:rsidRPr="00EF21FE" w:rsidRDefault="00BA485D" w:rsidP="00A85548">
      <w:pPr>
        <w:rPr>
          <w:b/>
          <w:sz w:val="32"/>
          <w:szCs w:val="32"/>
        </w:rPr>
      </w:pPr>
      <w:r w:rsidRPr="00EF21FE">
        <w:rPr>
          <w:b/>
          <w:sz w:val="32"/>
          <w:szCs w:val="32"/>
        </w:rPr>
        <w:t>1. Easy read information</w:t>
      </w:r>
    </w:p>
    <w:p w:rsidR="00BA485D" w:rsidRPr="00AA2FD1" w:rsidRDefault="00BA485D" w:rsidP="00A85548">
      <w:pPr>
        <w:rPr>
          <w:sz w:val="32"/>
          <w:szCs w:val="32"/>
        </w:rPr>
      </w:pPr>
    </w:p>
    <w:tbl>
      <w:tblPr>
        <w:tblW w:w="0" w:type="auto"/>
        <w:tblLayout w:type="fixed"/>
        <w:tblLook w:val="00A0"/>
      </w:tblPr>
      <w:tblGrid>
        <w:gridCol w:w="2376"/>
        <w:gridCol w:w="7442"/>
      </w:tblGrid>
      <w:tr w:rsidR="00BA485D" w:rsidRPr="002215AE" w:rsidTr="002215AE">
        <w:tc>
          <w:tcPr>
            <w:tcW w:w="2376" w:type="dxa"/>
          </w:tcPr>
          <w:p w:rsidR="00BA485D" w:rsidRPr="002215AE" w:rsidRDefault="00BA485D" w:rsidP="00216651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18" o:spid="_x0000_s1092" type="#_x0000_t75" style="position:absolute;margin-left:-3.5pt;margin-top:6.1pt;width:110.05pt;height:96.35pt;z-index:-251647488;visibility:visible" wrapcoords="-147 0 -147 21431 21600 21431 21600 0 -147 0">
                  <v:imagedata r:id="rId128" o:title=""/>
                  <w10:wrap type="through"/>
                </v:shape>
              </w:pict>
            </w:r>
          </w:p>
        </w:tc>
        <w:tc>
          <w:tcPr>
            <w:tcW w:w="7442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Health and health care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Easy Health website </w:t>
            </w:r>
            <w:hyperlink r:id="rId129" w:history="1">
              <w:r w:rsidRPr="002215AE">
                <w:rPr>
                  <w:rStyle w:val="Hyperlink"/>
                  <w:rFonts w:cs="Arial"/>
                  <w:sz w:val="32"/>
                  <w:szCs w:val="32"/>
                </w:rPr>
                <w:t>http://www.easyhealth.org.uk/</w:t>
              </w:r>
            </w:hyperlink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2376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_x0000_s1093" type="#_x0000_t75" alt="Meeting_table1" style="position:absolute;margin-left:.1pt;margin-top:16.7pt;width:109.3pt;height:87.45pt;z-index:-251648512;visibility:visible;mso-position-horizontal-relative:text;mso-position-vertical-relative:text" wrapcoords="-148 0 -148 21415 21600 21415 21600 0 -148 0">
                  <v:imagedata r:id="rId130" o:title=""/>
                  <w10:wrap type="through"/>
                </v:shape>
              </w:pict>
            </w:r>
          </w:p>
        </w:tc>
        <w:tc>
          <w:tcPr>
            <w:tcW w:w="7442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Planning your support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Foundation for People with Learning Disabilities website </w:t>
            </w:r>
            <w:hyperlink r:id="rId131" w:history="1">
              <w:r w:rsidRPr="002215AE">
                <w:rPr>
                  <w:rStyle w:val="Hyperlink"/>
                  <w:rFonts w:cs="Arial"/>
                  <w:sz w:val="32"/>
                  <w:szCs w:val="32"/>
                </w:rPr>
                <w:t>http://www.learningdisabilities.org.uk/publications/personal-planning-book/</w:t>
              </w:r>
            </w:hyperlink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2376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14" o:spid="_x0000_s1094" type="#_x0000_t75" style="position:absolute;margin-left:3.6pt;margin-top:28.3pt;width:93.6pt;height:70.8pt;z-index:-251650560;visibility:visible;mso-position-horizontal-relative:text;mso-position-vertical-relative:text" wrapcoords="-173 0 -173 21370 21600 21370 21600 0 -173 0">
                  <v:imagedata r:id="rId132" o:title=""/>
                  <w10:wrap type="through"/>
                </v:shape>
              </w:pict>
            </w:r>
          </w:p>
        </w:tc>
        <w:tc>
          <w:tcPr>
            <w:tcW w:w="7442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Personal Health Budgets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Easy read Personal Health Budgets book </w:t>
            </w:r>
            <w:hyperlink r:id="rId133" w:history="1">
              <w:r w:rsidRPr="002215AE">
                <w:rPr>
                  <w:rStyle w:val="Hyperlink"/>
                  <w:rFonts w:cs="Arial"/>
                  <w:sz w:val="32"/>
                  <w:szCs w:val="32"/>
                </w:rPr>
                <w:t>http://www.personalhealthbudgets.england.nhs.uk/About/Publications/?&amp;msg=0&amp;excludepageid=2289&amp;parent=8077&amp;child=5794</w:t>
              </w:r>
            </w:hyperlink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website is not easy read but you can get the easy read guide there</w:t>
            </w:r>
          </w:p>
        </w:tc>
      </w:tr>
      <w:tr w:rsidR="00BA485D" w:rsidRPr="002215AE" w:rsidTr="002215AE">
        <w:tc>
          <w:tcPr>
            <w:tcW w:w="2376" w:type="dxa"/>
          </w:tcPr>
          <w:p w:rsidR="00BA485D" w:rsidRPr="002215AE" w:rsidRDefault="00BA485D" w:rsidP="006E03CD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pict>
                <v:shape id="Picture 415" o:spid="_x0000_s1095" type="#_x0000_t75" style="position:absolute;margin-left:5.25pt;margin-top:18.6pt;width:91.5pt;height:111.25pt;z-index:-251649536;visibility:visible;mso-position-horizontal-relative:text;mso-position-vertical-relative:text" wrapcoords="-177 0 -177 21454 21600 21454 21600 0 -177 0">
                  <v:imagedata r:id="rId134" o:title=""/>
                  <w10:wrap type="through"/>
                </v:shape>
              </w:pict>
            </w:r>
          </w:p>
        </w:tc>
        <w:tc>
          <w:tcPr>
            <w:tcW w:w="7442" w:type="dxa"/>
          </w:tcPr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Making decisions</w:t>
            </w:r>
          </w:p>
          <w:p w:rsidR="00BA485D" w:rsidRPr="002215AE" w:rsidRDefault="00BA485D" w:rsidP="002215AE">
            <w:pPr>
              <w:pStyle w:val="ListParagraph"/>
              <w:spacing w:line="276" w:lineRule="auto"/>
              <w:ind w:left="0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 xml:space="preserve">Easy read book about the Mental Capacity Act </w:t>
            </w:r>
            <w:hyperlink r:id="rId135" w:history="1">
              <w:r w:rsidRPr="002215AE">
                <w:rPr>
                  <w:rStyle w:val="Hyperlink"/>
                  <w:rFonts w:cs="Arial"/>
                  <w:sz w:val="32"/>
                  <w:szCs w:val="32"/>
                </w:rPr>
                <w:t>http://www.justice.gov.uk/protecting-the-vulnerable/mental-capacity-act</w:t>
              </w:r>
            </w:hyperlink>
            <w:r w:rsidRPr="002215AE">
              <w:rPr>
                <w:sz w:val="32"/>
                <w:szCs w:val="32"/>
              </w:rPr>
              <w:t xml:space="preserve"> 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website is not easy read but you can get the easy read guide there</w:t>
            </w:r>
          </w:p>
        </w:tc>
      </w:tr>
    </w:tbl>
    <w:p w:rsidR="00BA485D" w:rsidRPr="00AA2FD1" w:rsidRDefault="00BA485D" w:rsidP="00A85548">
      <w:pPr>
        <w:rPr>
          <w:sz w:val="32"/>
          <w:szCs w:val="32"/>
        </w:rPr>
      </w:pPr>
    </w:p>
    <w:p w:rsidR="00BA485D" w:rsidRDefault="00BA485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A485D" w:rsidRPr="00EF21FE" w:rsidRDefault="00BA485D" w:rsidP="00635C1F">
      <w:pPr>
        <w:rPr>
          <w:b/>
          <w:sz w:val="32"/>
          <w:szCs w:val="32"/>
        </w:rPr>
      </w:pPr>
      <w:r w:rsidRPr="00EF21FE">
        <w:rPr>
          <w:b/>
          <w:sz w:val="32"/>
          <w:szCs w:val="32"/>
        </w:rPr>
        <w:t>2. Information that is not easy read</w:t>
      </w:r>
    </w:p>
    <w:p w:rsidR="00BA485D" w:rsidRPr="00AA2FD1" w:rsidRDefault="00BA485D" w:rsidP="00635C1F">
      <w:pPr>
        <w:rPr>
          <w:sz w:val="32"/>
          <w:szCs w:val="32"/>
        </w:rPr>
      </w:pPr>
    </w:p>
    <w:p w:rsidR="00BA485D" w:rsidRPr="00625789" w:rsidRDefault="00BA485D" w:rsidP="00AA2FD1">
      <w:pPr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Information for families about NHS Continuing Healthcare</w:t>
      </w:r>
    </w:p>
    <w:p w:rsidR="00BA485D" w:rsidRPr="00625789" w:rsidRDefault="00BA485D" w:rsidP="00AA2FD1">
      <w:pPr>
        <w:rPr>
          <w:sz w:val="28"/>
          <w:szCs w:val="28"/>
        </w:rPr>
      </w:pPr>
    </w:p>
    <w:p w:rsidR="00BA485D" w:rsidRPr="00625789" w:rsidRDefault="00BA485D" w:rsidP="00AA2FD1">
      <w:pPr>
        <w:rPr>
          <w:sz w:val="28"/>
          <w:szCs w:val="28"/>
        </w:rPr>
      </w:pPr>
      <w:r w:rsidRPr="00625789">
        <w:rPr>
          <w:sz w:val="28"/>
          <w:szCs w:val="28"/>
        </w:rPr>
        <w:t>‘What do I need to know about NHS Continuing Healthcare?’</w:t>
      </w:r>
    </w:p>
    <w:p w:rsidR="00BA485D" w:rsidRPr="00625789" w:rsidRDefault="00BA485D" w:rsidP="00635C1F">
      <w:pPr>
        <w:rPr>
          <w:sz w:val="28"/>
          <w:szCs w:val="28"/>
        </w:rPr>
      </w:pPr>
      <w:hyperlink r:id="rId136" w:history="1">
        <w:r w:rsidRPr="00625789">
          <w:rPr>
            <w:rStyle w:val="Hyperlink"/>
            <w:rFonts w:cs="Arial"/>
            <w:sz w:val="28"/>
            <w:szCs w:val="28"/>
          </w:rPr>
          <w:t>http://www.learningdisabilities.org.uk/publications/continuing-healthcare/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635C1F">
      <w:pPr>
        <w:rPr>
          <w:sz w:val="28"/>
          <w:szCs w:val="28"/>
        </w:rPr>
      </w:pPr>
    </w:p>
    <w:p w:rsidR="00BA485D" w:rsidRPr="00625789" w:rsidRDefault="00BA485D" w:rsidP="00AA2FD1">
      <w:pPr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Information from the Department of Health about NHS Continuing Healthcare</w:t>
      </w:r>
    </w:p>
    <w:p w:rsidR="00BA485D" w:rsidRPr="00625789" w:rsidRDefault="00BA485D" w:rsidP="00AA2FD1">
      <w:pPr>
        <w:rPr>
          <w:sz w:val="28"/>
          <w:szCs w:val="28"/>
        </w:rPr>
      </w:pPr>
    </w:p>
    <w:p w:rsidR="00BA485D" w:rsidRPr="00625789" w:rsidRDefault="00BA485D" w:rsidP="00AA2FD1">
      <w:pPr>
        <w:rPr>
          <w:sz w:val="28"/>
          <w:szCs w:val="28"/>
        </w:rPr>
      </w:pPr>
      <w:hyperlink r:id="rId137" w:history="1">
        <w:r w:rsidRPr="00625789">
          <w:rPr>
            <w:rStyle w:val="Hyperlink"/>
            <w:rFonts w:cs="Arial"/>
            <w:sz w:val="28"/>
            <w:szCs w:val="28"/>
          </w:rPr>
          <w:t>https://www.gov.uk/government/publications/national-framework-for-nhs-continuing-healthcare-and-nhs-funded-nursing-care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635C1F">
      <w:pPr>
        <w:rPr>
          <w:sz w:val="28"/>
          <w:szCs w:val="28"/>
        </w:rPr>
      </w:pPr>
    </w:p>
    <w:p w:rsidR="00BA485D" w:rsidRPr="00625789" w:rsidRDefault="00BA485D" w:rsidP="006C5D64">
      <w:pPr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Information about Personal Health Budgets</w:t>
      </w:r>
    </w:p>
    <w:p w:rsidR="00BA485D" w:rsidRPr="00625789" w:rsidRDefault="00BA485D" w:rsidP="006C5D64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Personal Health Budgets website </w:t>
      </w:r>
      <w:hyperlink r:id="rId138" w:history="1">
        <w:r w:rsidRPr="00625789">
          <w:rPr>
            <w:rStyle w:val="Hyperlink"/>
            <w:rFonts w:cs="Arial"/>
            <w:sz w:val="28"/>
            <w:szCs w:val="28"/>
          </w:rPr>
          <w:t>http://www.personalhealthbudgets.england.nhs.uk/About/faqs/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EF21FE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>This includes a guide on making Personal Health Budgets available to people with learning disabilities.</w:t>
      </w:r>
    </w:p>
    <w:p w:rsidR="00BA485D" w:rsidRPr="00625789" w:rsidRDefault="00BA485D" w:rsidP="00EF21FE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peoplehub peer support network </w:t>
      </w:r>
      <w:hyperlink r:id="rId139" w:history="1">
        <w:r w:rsidRPr="00625789">
          <w:rPr>
            <w:rStyle w:val="Hyperlink"/>
            <w:rFonts w:cs="Arial"/>
            <w:sz w:val="28"/>
            <w:szCs w:val="28"/>
          </w:rPr>
          <w:t>http://www.peoplehub.org.uk/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EF21FE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inControl series of factsheets on self directed support, including one on Personal Health Budgets </w:t>
      </w:r>
      <w:hyperlink r:id="rId140" w:history="1">
        <w:r w:rsidRPr="00625789">
          <w:rPr>
            <w:rStyle w:val="Hyperlink"/>
            <w:rFonts w:cs="Arial"/>
            <w:sz w:val="28"/>
            <w:szCs w:val="28"/>
          </w:rPr>
          <w:t>http://www.in-control.org.uk/resources/fact-sheets.aspx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635C1F">
      <w:pPr>
        <w:rPr>
          <w:sz w:val="28"/>
          <w:szCs w:val="28"/>
        </w:rPr>
      </w:pPr>
    </w:p>
    <w:p w:rsidR="00BA485D" w:rsidRPr="00625789" w:rsidRDefault="00BA485D" w:rsidP="006C5D64">
      <w:pPr>
        <w:pStyle w:val="ListParagraph"/>
        <w:ind w:left="0"/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Information about the Mental Capacity Act</w:t>
      </w:r>
    </w:p>
    <w:p w:rsidR="00BA485D" w:rsidRPr="00625789" w:rsidRDefault="00BA485D" w:rsidP="006C5D64">
      <w:pPr>
        <w:pStyle w:val="ListParagraph"/>
        <w:ind w:left="0"/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Pack for family carers </w:t>
      </w:r>
      <w:hyperlink r:id="rId141" w:history="1">
        <w:r w:rsidRPr="00625789">
          <w:rPr>
            <w:rStyle w:val="Hyperlink"/>
            <w:rFonts w:cs="Arial"/>
            <w:sz w:val="28"/>
            <w:szCs w:val="28"/>
          </w:rPr>
          <w:t>http://www.hft.org.uk/supporting-people/family-carers/resources/mca-guide/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6C5D64">
      <w:pPr>
        <w:rPr>
          <w:sz w:val="28"/>
          <w:szCs w:val="28"/>
        </w:rPr>
      </w:pPr>
    </w:p>
    <w:p w:rsidR="00BA485D" w:rsidRPr="00625789" w:rsidRDefault="00BA485D" w:rsidP="006C5D64">
      <w:pPr>
        <w:pStyle w:val="ListParagraph"/>
        <w:ind w:left="0"/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Information about planning support</w:t>
      </w:r>
    </w:p>
    <w:p w:rsidR="00BA485D" w:rsidRPr="00625789" w:rsidRDefault="00BA485D" w:rsidP="006C5D64">
      <w:pPr>
        <w:pStyle w:val="ListParagraph"/>
        <w:ind w:left="0"/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Website with resources (including some easier read) and links </w:t>
      </w:r>
      <w:hyperlink r:id="rId142" w:history="1">
        <w:r w:rsidRPr="00625789">
          <w:rPr>
            <w:rStyle w:val="Hyperlink"/>
            <w:rFonts w:cs="Arial"/>
            <w:sz w:val="28"/>
            <w:szCs w:val="28"/>
          </w:rPr>
          <w:t>http://www.supportplanning.org/LearningD/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EF21FE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Think Local Act Personal website </w:t>
      </w:r>
      <w:hyperlink r:id="rId143" w:history="1">
        <w:r w:rsidRPr="00625789">
          <w:rPr>
            <w:rStyle w:val="Hyperlink"/>
            <w:rFonts w:cs="Arial"/>
            <w:sz w:val="28"/>
            <w:szCs w:val="28"/>
          </w:rPr>
          <w:t>http://www.thinklocalactpersonal.org.uk/Browse/tags/index.cfm?tag=support%20planning&amp;orderBy=date&amp;page=1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BE7149">
      <w:pPr>
        <w:rPr>
          <w:sz w:val="28"/>
          <w:szCs w:val="28"/>
        </w:rPr>
      </w:pPr>
    </w:p>
    <w:p w:rsidR="00BA485D" w:rsidRDefault="00BA485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A485D" w:rsidRPr="00625789" w:rsidRDefault="00BA485D" w:rsidP="006C5D64">
      <w:pPr>
        <w:pStyle w:val="ListParagraph"/>
        <w:ind w:left="0"/>
        <w:rPr>
          <w:b/>
          <w:sz w:val="28"/>
          <w:szCs w:val="28"/>
        </w:rPr>
      </w:pPr>
      <w:r w:rsidRPr="00625789">
        <w:rPr>
          <w:b/>
          <w:sz w:val="28"/>
          <w:szCs w:val="28"/>
        </w:rPr>
        <w:t>Making health information easy read</w:t>
      </w:r>
    </w:p>
    <w:p w:rsidR="00BA485D" w:rsidRPr="00625789" w:rsidRDefault="00BA485D" w:rsidP="006C5D64">
      <w:pPr>
        <w:pStyle w:val="ListParagraph"/>
        <w:ind w:left="0"/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Easy on the i website </w:t>
      </w:r>
      <w:hyperlink r:id="rId144" w:history="1">
        <w:r w:rsidRPr="00625789">
          <w:rPr>
            <w:rStyle w:val="Hyperlink"/>
            <w:rFonts w:cs="Arial"/>
            <w:sz w:val="28"/>
            <w:szCs w:val="28"/>
          </w:rPr>
          <w:t>https://easyonthei.worldsecuresystems.com/easy-on-the-i.html</w:t>
        </w:r>
      </w:hyperlink>
    </w:p>
    <w:p w:rsidR="00BA485D" w:rsidRPr="00625789" w:rsidRDefault="00BA485D" w:rsidP="00EF21FE">
      <w:pPr>
        <w:rPr>
          <w:sz w:val="28"/>
          <w:szCs w:val="28"/>
        </w:rPr>
      </w:pPr>
    </w:p>
    <w:p w:rsidR="00BA485D" w:rsidRPr="00625789" w:rsidRDefault="00BA485D" w:rsidP="00EF21FE">
      <w:pPr>
        <w:rPr>
          <w:sz w:val="28"/>
          <w:szCs w:val="28"/>
        </w:rPr>
      </w:pPr>
      <w:r w:rsidRPr="00625789">
        <w:rPr>
          <w:sz w:val="28"/>
          <w:szCs w:val="28"/>
        </w:rPr>
        <w:t xml:space="preserve">A Picture of Health website </w:t>
      </w:r>
      <w:hyperlink r:id="rId145" w:history="1">
        <w:r w:rsidRPr="00625789">
          <w:rPr>
            <w:rStyle w:val="Hyperlink"/>
            <w:rFonts w:cs="Arial"/>
            <w:sz w:val="28"/>
            <w:szCs w:val="28"/>
          </w:rPr>
          <w:t>http://www.apictureofhealth.southwest.nhs.uk/</w:t>
        </w:r>
      </w:hyperlink>
      <w:r w:rsidRPr="00625789">
        <w:rPr>
          <w:sz w:val="28"/>
          <w:szCs w:val="28"/>
        </w:rPr>
        <w:t xml:space="preserve"> </w:t>
      </w:r>
    </w:p>
    <w:p w:rsidR="00BA485D" w:rsidRPr="00625789" w:rsidRDefault="00BA485D" w:rsidP="00BE7149">
      <w:pPr>
        <w:rPr>
          <w:sz w:val="28"/>
          <w:szCs w:val="28"/>
        </w:rPr>
      </w:pPr>
    </w:p>
    <w:p w:rsidR="00BA485D" w:rsidRPr="00AA2FD1" w:rsidRDefault="00BA485D" w:rsidP="00A85548">
      <w:pPr>
        <w:rPr>
          <w:sz w:val="32"/>
          <w:szCs w:val="32"/>
        </w:rPr>
      </w:pPr>
    </w:p>
    <w:p w:rsidR="00BA485D" w:rsidRDefault="00BA485D">
      <w:pPr>
        <w:rPr>
          <w:sz w:val="28"/>
          <w:szCs w:val="28"/>
        </w:rPr>
      </w:pPr>
    </w:p>
    <w:p w:rsidR="00BA485D" w:rsidRDefault="00BA485D">
      <w:pPr>
        <w:rPr>
          <w:sz w:val="28"/>
          <w:szCs w:val="28"/>
        </w:rPr>
      </w:pPr>
    </w:p>
    <w:p w:rsidR="00BA485D" w:rsidRDefault="00BA485D">
      <w:pPr>
        <w:rPr>
          <w:sz w:val="28"/>
          <w:szCs w:val="28"/>
        </w:rPr>
      </w:pPr>
    </w:p>
    <w:p w:rsidR="00BA485D" w:rsidRDefault="00BA485D">
      <w:pPr>
        <w:rPr>
          <w:sz w:val="28"/>
          <w:szCs w:val="28"/>
        </w:rPr>
      </w:pPr>
    </w:p>
    <w:p w:rsidR="00BA485D" w:rsidRPr="00053473" w:rsidRDefault="00BA485D">
      <w:pPr>
        <w:rPr>
          <w:sz w:val="28"/>
          <w:szCs w:val="28"/>
        </w:rPr>
      </w:pPr>
      <w:r>
        <w:rPr>
          <w:sz w:val="28"/>
          <w:szCs w:val="28"/>
        </w:rPr>
        <w:t>Note: We checked all the website links in February 2014</w:t>
      </w:r>
      <w:r w:rsidRPr="00053473">
        <w:rPr>
          <w:sz w:val="28"/>
          <w:szCs w:val="28"/>
        </w:rPr>
        <w:br w:type="page"/>
      </w:r>
    </w:p>
    <w:p w:rsidR="00BA485D" w:rsidRDefault="00BA485D" w:rsidP="00DE23C5">
      <w:pPr>
        <w:rPr>
          <w:b/>
          <w:sz w:val="40"/>
          <w:szCs w:val="40"/>
        </w:rPr>
      </w:pPr>
      <w:r>
        <w:rPr>
          <w:noProof/>
          <w:lang w:eastAsia="en-GB"/>
        </w:rPr>
        <w:pict>
          <v:shape id="Picture 419" o:spid="_x0000_s1096" type="#_x0000_t75" style="position:absolute;margin-left:-.2pt;margin-top:-.2pt;width:120.45pt;height:172.25pt;z-index:251688448;visibility:visible">
            <v:imagedata r:id="rId18" o:title=""/>
            <w10:wrap type="square"/>
          </v:shape>
        </w:pict>
      </w:r>
    </w:p>
    <w:p w:rsidR="00BA485D" w:rsidRDefault="00BA485D" w:rsidP="00DE23C5">
      <w:pPr>
        <w:rPr>
          <w:b/>
          <w:sz w:val="40"/>
          <w:szCs w:val="40"/>
        </w:rPr>
      </w:pPr>
    </w:p>
    <w:p w:rsidR="00BA485D" w:rsidRDefault="00BA485D" w:rsidP="00DE23C5">
      <w:pPr>
        <w:rPr>
          <w:b/>
          <w:sz w:val="40"/>
          <w:szCs w:val="40"/>
        </w:rPr>
      </w:pPr>
    </w:p>
    <w:p w:rsidR="00BA485D" w:rsidRDefault="00BA485D" w:rsidP="00DE23C5">
      <w:pPr>
        <w:rPr>
          <w:b/>
          <w:sz w:val="40"/>
          <w:szCs w:val="40"/>
        </w:rPr>
      </w:pPr>
      <w:r w:rsidRPr="00625789">
        <w:rPr>
          <w:b/>
          <w:sz w:val="40"/>
          <w:szCs w:val="40"/>
        </w:rPr>
        <w:t>List of hard words and what they mean</w:t>
      </w:r>
    </w:p>
    <w:p w:rsidR="00BA485D" w:rsidRDefault="00BA485D" w:rsidP="00DE23C5">
      <w:pPr>
        <w:rPr>
          <w:b/>
          <w:sz w:val="32"/>
          <w:szCs w:val="32"/>
        </w:rPr>
      </w:pPr>
    </w:p>
    <w:p w:rsidR="00BA485D" w:rsidRPr="0055180E" w:rsidRDefault="00BA485D" w:rsidP="00DE23C5">
      <w:pPr>
        <w:rPr>
          <w:b/>
          <w:sz w:val="32"/>
          <w:szCs w:val="32"/>
        </w:rPr>
      </w:pPr>
    </w:p>
    <w:p w:rsidR="00BA485D" w:rsidRPr="0055180E" w:rsidRDefault="00BA485D" w:rsidP="00DE23C5">
      <w:pPr>
        <w:rPr>
          <w:b/>
          <w:sz w:val="32"/>
          <w:szCs w:val="32"/>
        </w:rPr>
      </w:pPr>
    </w:p>
    <w:p w:rsidR="00BA485D" w:rsidRPr="00053473" w:rsidRDefault="00BA485D" w:rsidP="00DE23C5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</w:tcPr>
          <w:p w:rsidR="00BA485D" w:rsidRPr="002215AE" w:rsidRDefault="00BA485D" w:rsidP="006E03CD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Checklist</w:t>
            </w:r>
          </w:p>
          <w:p w:rsidR="00BA485D" w:rsidRPr="002215AE" w:rsidRDefault="00BA485D" w:rsidP="006E03CD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name of the form that is filled in by the worker who asks questions to see if you should have a big assessment for NHS Continuing Healthcare.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Decision Support Tool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The name of the form that is used by the nurse or other health worker who does the big assessment to see if you should get NHS Continuing Healthcare.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Direct payment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direct payment is when you are given money to pay for your help and care. You control the money.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Clinical Commissioning Group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This is the group that decides about most health services in your area. They decide how to spend NHS money.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Default="00BA485D"/>
    <w:p w:rsidR="00BA485D" w:rsidRDefault="00BA485D">
      <w:r>
        <w:br w:type="page"/>
      </w:r>
    </w:p>
    <w:p w:rsidR="00BA485D" w:rsidRDefault="00BA48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9"/>
        <w:gridCol w:w="4909"/>
      </w:tblGrid>
      <w:tr w:rsidR="00BA485D" w:rsidRPr="002215AE" w:rsidTr="002215AE"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NHS Continuing Healthcare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NHS Continuing Healthcare</w:t>
            </w:r>
            <w:r w:rsidRPr="002215AE">
              <w:rPr>
                <w:b/>
                <w:sz w:val="32"/>
                <w:szCs w:val="32"/>
              </w:rPr>
              <w:t xml:space="preserve"> </w:t>
            </w:r>
            <w:r w:rsidRPr="002215AE">
              <w:rPr>
                <w:sz w:val="32"/>
                <w:szCs w:val="32"/>
              </w:rPr>
              <w:t>pays for help and care for people who need a lot of help because of their health.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Personal Budget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 Personal Budget is when social services (the council) tell you how much money there is for your help and care. You agree with them how it will be used.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BA485D" w:rsidRPr="002215AE" w:rsidTr="002215AE"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  <w:r w:rsidRPr="002215AE">
              <w:rPr>
                <w:b/>
                <w:sz w:val="32"/>
                <w:szCs w:val="32"/>
              </w:rPr>
              <w:t>Personal Health Budget</w:t>
            </w:r>
          </w:p>
          <w:p w:rsidR="00BA485D" w:rsidRPr="002215AE" w:rsidRDefault="00BA485D" w:rsidP="00216651">
            <w:pPr>
              <w:rPr>
                <w:b/>
                <w:sz w:val="32"/>
                <w:szCs w:val="32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  <w:r w:rsidRPr="002215AE">
              <w:rPr>
                <w:sz w:val="32"/>
                <w:szCs w:val="32"/>
              </w:rPr>
              <w:t>A</w:t>
            </w:r>
            <w:r w:rsidRPr="002215AE">
              <w:rPr>
                <w:b/>
                <w:sz w:val="32"/>
                <w:szCs w:val="32"/>
              </w:rPr>
              <w:t xml:space="preserve"> </w:t>
            </w:r>
            <w:r w:rsidRPr="002215AE">
              <w:rPr>
                <w:sz w:val="32"/>
                <w:szCs w:val="32"/>
              </w:rPr>
              <w:t>Personal Health Budget is when the NHS tells you how much money there is for your help and care. You agree with the NHS how the money will be used.</w:t>
            </w:r>
          </w:p>
          <w:p w:rsidR="00BA485D" w:rsidRPr="002215AE" w:rsidRDefault="00BA485D" w:rsidP="002215AE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BA485D" w:rsidRDefault="00BA485D" w:rsidP="00A85548">
      <w:pPr>
        <w:rPr>
          <w:sz w:val="28"/>
          <w:szCs w:val="28"/>
        </w:rPr>
      </w:pPr>
    </w:p>
    <w:p w:rsidR="00BA485D" w:rsidRPr="00053473" w:rsidRDefault="00BA485D" w:rsidP="00A85548">
      <w:pPr>
        <w:rPr>
          <w:sz w:val="28"/>
          <w:szCs w:val="28"/>
        </w:rPr>
      </w:pPr>
      <w:bookmarkStart w:id="0" w:name="_GoBack"/>
      <w:bookmarkEnd w:id="0"/>
    </w:p>
    <w:sectPr w:rsidR="00BA485D" w:rsidRPr="00053473" w:rsidSect="002D4EBD">
      <w:footerReference w:type="default" r:id="rId146"/>
      <w:pgSz w:w="11906" w:h="16838"/>
      <w:pgMar w:top="1152" w:right="1152" w:bottom="1152" w:left="1152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85D" w:rsidRDefault="00BA485D" w:rsidP="00BB5D0B">
      <w:r>
        <w:separator/>
      </w:r>
    </w:p>
  </w:endnote>
  <w:endnote w:type="continuationSeparator" w:id="0">
    <w:p w:rsidR="00BA485D" w:rsidRDefault="00BA485D" w:rsidP="00BB5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5D" w:rsidRDefault="00BA485D">
    <w:pPr>
      <w:pStyle w:val="Footer"/>
      <w:jc w:val="center"/>
    </w:pPr>
    <w:r w:rsidRPr="00CC2624">
      <w:rPr>
        <w:szCs w:val="24"/>
      </w:rPr>
      <w:fldChar w:fldCharType="begin"/>
    </w:r>
    <w:r w:rsidRPr="00CC2624">
      <w:rPr>
        <w:szCs w:val="24"/>
      </w:rPr>
      <w:instrText xml:space="preserve"> PAGE   \* MERGEFORMAT </w:instrText>
    </w:r>
    <w:r w:rsidRPr="00CC2624">
      <w:rPr>
        <w:szCs w:val="24"/>
      </w:rPr>
      <w:fldChar w:fldCharType="separate"/>
    </w:r>
    <w:r>
      <w:rPr>
        <w:noProof/>
        <w:szCs w:val="24"/>
      </w:rPr>
      <w:t>7</w:t>
    </w:r>
    <w:r w:rsidRPr="00CC2624">
      <w:rPr>
        <w:szCs w:val="24"/>
      </w:rPr>
      <w:fldChar w:fldCharType="end"/>
    </w:r>
  </w:p>
  <w:p w:rsidR="00BA485D" w:rsidRDefault="00BA48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85D" w:rsidRDefault="00BA485D" w:rsidP="00BB5D0B">
      <w:r>
        <w:separator/>
      </w:r>
    </w:p>
  </w:footnote>
  <w:footnote w:type="continuationSeparator" w:id="0">
    <w:p w:rsidR="00BA485D" w:rsidRDefault="00BA485D" w:rsidP="00BB5D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2A3E"/>
    <w:multiLevelType w:val="hybridMultilevel"/>
    <w:tmpl w:val="72D004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ED06FD"/>
    <w:multiLevelType w:val="hybridMultilevel"/>
    <w:tmpl w:val="7A1C24D6"/>
    <w:lvl w:ilvl="0" w:tplc="D6E82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83A9A"/>
    <w:multiLevelType w:val="hybridMultilevel"/>
    <w:tmpl w:val="B096E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D5C24"/>
    <w:multiLevelType w:val="hybridMultilevel"/>
    <w:tmpl w:val="FEE2D600"/>
    <w:lvl w:ilvl="0" w:tplc="D6E82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76376"/>
    <w:multiLevelType w:val="hybridMultilevel"/>
    <w:tmpl w:val="AEFA3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228C5"/>
    <w:multiLevelType w:val="hybridMultilevel"/>
    <w:tmpl w:val="03B223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FA05DF"/>
    <w:multiLevelType w:val="hybridMultilevel"/>
    <w:tmpl w:val="F3E88E64"/>
    <w:lvl w:ilvl="0" w:tplc="B8F04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B7407"/>
    <w:multiLevelType w:val="hybridMultilevel"/>
    <w:tmpl w:val="179C418A"/>
    <w:lvl w:ilvl="0" w:tplc="D6E82E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0B85645"/>
    <w:multiLevelType w:val="hybridMultilevel"/>
    <w:tmpl w:val="B6123DF6"/>
    <w:lvl w:ilvl="0" w:tplc="19120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85C91"/>
    <w:multiLevelType w:val="hybridMultilevel"/>
    <w:tmpl w:val="BB123F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6B3E46"/>
    <w:multiLevelType w:val="hybridMultilevel"/>
    <w:tmpl w:val="4B10F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D1820"/>
    <w:multiLevelType w:val="hybridMultilevel"/>
    <w:tmpl w:val="827EB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11A1D"/>
    <w:multiLevelType w:val="hybridMultilevel"/>
    <w:tmpl w:val="240C6B0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5493CDF"/>
    <w:multiLevelType w:val="hybridMultilevel"/>
    <w:tmpl w:val="0B286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1C6E46"/>
    <w:multiLevelType w:val="hybridMultilevel"/>
    <w:tmpl w:val="B9127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10"/>
  </w:num>
  <w:num w:numId="8">
    <w:abstractNumId w:val="3"/>
  </w:num>
  <w:num w:numId="9">
    <w:abstractNumId w:val="12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37E"/>
    <w:rsid w:val="0000143A"/>
    <w:rsid w:val="00001C0E"/>
    <w:rsid w:val="00002C19"/>
    <w:rsid w:val="00002F01"/>
    <w:rsid w:val="00003883"/>
    <w:rsid w:val="00003A65"/>
    <w:rsid w:val="00005117"/>
    <w:rsid w:val="00006FD3"/>
    <w:rsid w:val="00007BC1"/>
    <w:rsid w:val="00010EEC"/>
    <w:rsid w:val="00011DFE"/>
    <w:rsid w:val="00012FBD"/>
    <w:rsid w:val="00013050"/>
    <w:rsid w:val="0001389B"/>
    <w:rsid w:val="0001534B"/>
    <w:rsid w:val="00015778"/>
    <w:rsid w:val="00016D73"/>
    <w:rsid w:val="00020104"/>
    <w:rsid w:val="0002693D"/>
    <w:rsid w:val="00026947"/>
    <w:rsid w:val="00031749"/>
    <w:rsid w:val="00031A91"/>
    <w:rsid w:val="0003323B"/>
    <w:rsid w:val="00033754"/>
    <w:rsid w:val="00034EB9"/>
    <w:rsid w:val="00036DD8"/>
    <w:rsid w:val="00037941"/>
    <w:rsid w:val="00040152"/>
    <w:rsid w:val="000425FD"/>
    <w:rsid w:val="00042831"/>
    <w:rsid w:val="000431E9"/>
    <w:rsid w:val="0004348A"/>
    <w:rsid w:val="000445AC"/>
    <w:rsid w:val="00044755"/>
    <w:rsid w:val="00044B4D"/>
    <w:rsid w:val="00045190"/>
    <w:rsid w:val="00045A78"/>
    <w:rsid w:val="00045B4D"/>
    <w:rsid w:val="0004621B"/>
    <w:rsid w:val="00046953"/>
    <w:rsid w:val="00046C0D"/>
    <w:rsid w:val="00050AD6"/>
    <w:rsid w:val="00050E2E"/>
    <w:rsid w:val="00053473"/>
    <w:rsid w:val="00055EB2"/>
    <w:rsid w:val="000560C6"/>
    <w:rsid w:val="00062224"/>
    <w:rsid w:val="000625E4"/>
    <w:rsid w:val="0006314E"/>
    <w:rsid w:val="00064803"/>
    <w:rsid w:val="00064D66"/>
    <w:rsid w:val="00064FD8"/>
    <w:rsid w:val="00066647"/>
    <w:rsid w:val="000671F0"/>
    <w:rsid w:val="00067988"/>
    <w:rsid w:val="0007094B"/>
    <w:rsid w:val="0007147B"/>
    <w:rsid w:val="00074EA3"/>
    <w:rsid w:val="000752D8"/>
    <w:rsid w:val="000754D7"/>
    <w:rsid w:val="000766A1"/>
    <w:rsid w:val="00077181"/>
    <w:rsid w:val="00080213"/>
    <w:rsid w:val="00080875"/>
    <w:rsid w:val="00084F68"/>
    <w:rsid w:val="00085BD0"/>
    <w:rsid w:val="00086C35"/>
    <w:rsid w:val="00086F23"/>
    <w:rsid w:val="000921FD"/>
    <w:rsid w:val="00093FCA"/>
    <w:rsid w:val="00094A70"/>
    <w:rsid w:val="00096655"/>
    <w:rsid w:val="000976DB"/>
    <w:rsid w:val="000A049F"/>
    <w:rsid w:val="000A17F5"/>
    <w:rsid w:val="000A5389"/>
    <w:rsid w:val="000A6FEE"/>
    <w:rsid w:val="000B1BBA"/>
    <w:rsid w:val="000B2133"/>
    <w:rsid w:val="000B44AE"/>
    <w:rsid w:val="000B77EB"/>
    <w:rsid w:val="000C06A4"/>
    <w:rsid w:val="000C103A"/>
    <w:rsid w:val="000C2403"/>
    <w:rsid w:val="000C29C7"/>
    <w:rsid w:val="000C2C7E"/>
    <w:rsid w:val="000C5F32"/>
    <w:rsid w:val="000C7446"/>
    <w:rsid w:val="000D1053"/>
    <w:rsid w:val="000D1E1D"/>
    <w:rsid w:val="000D2296"/>
    <w:rsid w:val="000D5E26"/>
    <w:rsid w:val="000D73B6"/>
    <w:rsid w:val="000D7953"/>
    <w:rsid w:val="000D79AE"/>
    <w:rsid w:val="000E0556"/>
    <w:rsid w:val="000E0C86"/>
    <w:rsid w:val="000E1381"/>
    <w:rsid w:val="000E174D"/>
    <w:rsid w:val="000E5237"/>
    <w:rsid w:val="000E7253"/>
    <w:rsid w:val="000E7677"/>
    <w:rsid w:val="000F1A3A"/>
    <w:rsid w:val="000F2B86"/>
    <w:rsid w:val="000F3697"/>
    <w:rsid w:val="000F5820"/>
    <w:rsid w:val="000F5912"/>
    <w:rsid w:val="000F600E"/>
    <w:rsid w:val="000F605D"/>
    <w:rsid w:val="000F6C32"/>
    <w:rsid w:val="000F7529"/>
    <w:rsid w:val="0010107B"/>
    <w:rsid w:val="00102254"/>
    <w:rsid w:val="0011071E"/>
    <w:rsid w:val="00113087"/>
    <w:rsid w:val="0011374C"/>
    <w:rsid w:val="00114F95"/>
    <w:rsid w:val="00116523"/>
    <w:rsid w:val="00117E63"/>
    <w:rsid w:val="001211B6"/>
    <w:rsid w:val="00126718"/>
    <w:rsid w:val="001276A2"/>
    <w:rsid w:val="001279DC"/>
    <w:rsid w:val="00132E5F"/>
    <w:rsid w:val="00133FD4"/>
    <w:rsid w:val="00134CBA"/>
    <w:rsid w:val="00135195"/>
    <w:rsid w:val="001360E2"/>
    <w:rsid w:val="00137B88"/>
    <w:rsid w:val="00140C73"/>
    <w:rsid w:val="001415F5"/>
    <w:rsid w:val="00142CE7"/>
    <w:rsid w:val="001453CD"/>
    <w:rsid w:val="00145641"/>
    <w:rsid w:val="00145D47"/>
    <w:rsid w:val="00152213"/>
    <w:rsid w:val="00152A00"/>
    <w:rsid w:val="00153675"/>
    <w:rsid w:val="00154676"/>
    <w:rsid w:val="00154A99"/>
    <w:rsid w:val="001568BA"/>
    <w:rsid w:val="0016228A"/>
    <w:rsid w:val="0016312A"/>
    <w:rsid w:val="001632F1"/>
    <w:rsid w:val="001635CC"/>
    <w:rsid w:val="001657FD"/>
    <w:rsid w:val="00165FFE"/>
    <w:rsid w:val="00170D4A"/>
    <w:rsid w:val="00173910"/>
    <w:rsid w:val="0017676A"/>
    <w:rsid w:val="0018093E"/>
    <w:rsid w:val="00181BA0"/>
    <w:rsid w:val="001867BE"/>
    <w:rsid w:val="00187A14"/>
    <w:rsid w:val="00187F78"/>
    <w:rsid w:val="001922CE"/>
    <w:rsid w:val="0019314A"/>
    <w:rsid w:val="001952F2"/>
    <w:rsid w:val="001A0657"/>
    <w:rsid w:val="001A46C9"/>
    <w:rsid w:val="001A4798"/>
    <w:rsid w:val="001A479A"/>
    <w:rsid w:val="001A531D"/>
    <w:rsid w:val="001A68C4"/>
    <w:rsid w:val="001A7D65"/>
    <w:rsid w:val="001A7F9A"/>
    <w:rsid w:val="001B1607"/>
    <w:rsid w:val="001B2D23"/>
    <w:rsid w:val="001B2EB1"/>
    <w:rsid w:val="001B3D42"/>
    <w:rsid w:val="001B45EC"/>
    <w:rsid w:val="001C01A1"/>
    <w:rsid w:val="001C1495"/>
    <w:rsid w:val="001C225E"/>
    <w:rsid w:val="001C323B"/>
    <w:rsid w:val="001C4903"/>
    <w:rsid w:val="001C517C"/>
    <w:rsid w:val="001D063C"/>
    <w:rsid w:val="001D06A7"/>
    <w:rsid w:val="001D2366"/>
    <w:rsid w:val="001D243B"/>
    <w:rsid w:val="001E0992"/>
    <w:rsid w:val="001F0121"/>
    <w:rsid w:val="001F07DE"/>
    <w:rsid w:val="001F0EC5"/>
    <w:rsid w:val="001F1789"/>
    <w:rsid w:val="001F2874"/>
    <w:rsid w:val="001F3778"/>
    <w:rsid w:val="001F5828"/>
    <w:rsid w:val="00200755"/>
    <w:rsid w:val="00201A16"/>
    <w:rsid w:val="00201A7E"/>
    <w:rsid w:val="002029B1"/>
    <w:rsid w:val="002029CE"/>
    <w:rsid w:val="00202F0F"/>
    <w:rsid w:val="00204EC6"/>
    <w:rsid w:val="002121B4"/>
    <w:rsid w:val="00213093"/>
    <w:rsid w:val="00215D7A"/>
    <w:rsid w:val="00216651"/>
    <w:rsid w:val="00220C47"/>
    <w:rsid w:val="002215AE"/>
    <w:rsid w:val="00222B21"/>
    <w:rsid w:val="00224EA3"/>
    <w:rsid w:val="00226167"/>
    <w:rsid w:val="002314C0"/>
    <w:rsid w:val="00232299"/>
    <w:rsid w:val="0023239E"/>
    <w:rsid w:val="0023609B"/>
    <w:rsid w:val="0023793D"/>
    <w:rsid w:val="00237D81"/>
    <w:rsid w:val="00237D86"/>
    <w:rsid w:val="00241B97"/>
    <w:rsid w:val="002420B6"/>
    <w:rsid w:val="00243E3E"/>
    <w:rsid w:val="00244DA6"/>
    <w:rsid w:val="00245A5E"/>
    <w:rsid w:val="00246F99"/>
    <w:rsid w:val="00251998"/>
    <w:rsid w:val="002519AC"/>
    <w:rsid w:val="00252AFB"/>
    <w:rsid w:val="002534BD"/>
    <w:rsid w:val="00256ECB"/>
    <w:rsid w:val="00260839"/>
    <w:rsid w:val="002622B4"/>
    <w:rsid w:val="00265208"/>
    <w:rsid w:val="00270FFB"/>
    <w:rsid w:val="002721A4"/>
    <w:rsid w:val="00273E47"/>
    <w:rsid w:val="002740F2"/>
    <w:rsid w:val="00274641"/>
    <w:rsid w:val="0027577F"/>
    <w:rsid w:val="00276532"/>
    <w:rsid w:val="002824AD"/>
    <w:rsid w:val="00283C42"/>
    <w:rsid w:val="00284B99"/>
    <w:rsid w:val="00285152"/>
    <w:rsid w:val="00287175"/>
    <w:rsid w:val="0029189F"/>
    <w:rsid w:val="002937B9"/>
    <w:rsid w:val="0029549B"/>
    <w:rsid w:val="00295DD3"/>
    <w:rsid w:val="00296014"/>
    <w:rsid w:val="0029604D"/>
    <w:rsid w:val="002A03F0"/>
    <w:rsid w:val="002A22B1"/>
    <w:rsid w:val="002A2E26"/>
    <w:rsid w:val="002A330E"/>
    <w:rsid w:val="002A420D"/>
    <w:rsid w:val="002A44DB"/>
    <w:rsid w:val="002B0A7B"/>
    <w:rsid w:val="002B1228"/>
    <w:rsid w:val="002B33B2"/>
    <w:rsid w:val="002B443F"/>
    <w:rsid w:val="002B4B70"/>
    <w:rsid w:val="002B7068"/>
    <w:rsid w:val="002C6016"/>
    <w:rsid w:val="002C6570"/>
    <w:rsid w:val="002C66E0"/>
    <w:rsid w:val="002C7A39"/>
    <w:rsid w:val="002C7BD9"/>
    <w:rsid w:val="002D043B"/>
    <w:rsid w:val="002D0810"/>
    <w:rsid w:val="002D2692"/>
    <w:rsid w:val="002D3438"/>
    <w:rsid w:val="002D4EBD"/>
    <w:rsid w:val="002E0CAD"/>
    <w:rsid w:val="002E0CB0"/>
    <w:rsid w:val="002E24CE"/>
    <w:rsid w:val="002E336E"/>
    <w:rsid w:val="002E637F"/>
    <w:rsid w:val="002F1BDB"/>
    <w:rsid w:val="002F2E91"/>
    <w:rsid w:val="002F30C7"/>
    <w:rsid w:val="002F56A7"/>
    <w:rsid w:val="002F6012"/>
    <w:rsid w:val="003016E9"/>
    <w:rsid w:val="0030174A"/>
    <w:rsid w:val="00301840"/>
    <w:rsid w:val="003039BF"/>
    <w:rsid w:val="00303C0B"/>
    <w:rsid w:val="00303F34"/>
    <w:rsid w:val="003048EF"/>
    <w:rsid w:val="0030500B"/>
    <w:rsid w:val="00305668"/>
    <w:rsid w:val="003126F5"/>
    <w:rsid w:val="00312DEA"/>
    <w:rsid w:val="00313052"/>
    <w:rsid w:val="00316285"/>
    <w:rsid w:val="00316C95"/>
    <w:rsid w:val="00316E07"/>
    <w:rsid w:val="00320414"/>
    <w:rsid w:val="00322861"/>
    <w:rsid w:val="00323ABB"/>
    <w:rsid w:val="0032480F"/>
    <w:rsid w:val="0032495F"/>
    <w:rsid w:val="00327D3C"/>
    <w:rsid w:val="003321C1"/>
    <w:rsid w:val="003404A2"/>
    <w:rsid w:val="00342EDD"/>
    <w:rsid w:val="00343CBF"/>
    <w:rsid w:val="00344138"/>
    <w:rsid w:val="00352ADF"/>
    <w:rsid w:val="00356AF2"/>
    <w:rsid w:val="00357E27"/>
    <w:rsid w:val="00360B4B"/>
    <w:rsid w:val="0036135D"/>
    <w:rsid w:val="0036273F"/>
    <w:rsid w:val="003664DD"/>
    <w:rsid w:val="00370893"/>
    <w:rsid w:val="00370A76"/>
    <w:rsid w:val="00371808"/>
    <w:rsid w:val="003767DA"/>
    <w:rsid w:val="00377978"/>
    <w:rsid w:val="003809FD"/>
    <w:rsid w:val="00382CF4"/>
    <w:rsid w:val="00382F46"/>
    <w:rsid w:val="00384659"/>
    <w:rsid w:val="00384E1A"/>
    <w:rsid w:val="00384F52"/>
    <w:rsid w:val="00385850"/>
    <w:rsid w:val="0038588D"/>
    <w:rsid w:val="0038600C"/>
    <w:rsid w:val="00387EEB"/>
    <w:rsid w:val="00391D8F"/>
    <w:rsid w:val="003921DE"/>
    <w:rsid w:val="003940FF"/>
    <w:rsid w:val="00394282"/>
    <w:rsid w:val="00394B33"/>
    <w:rsid w:val="003964F5"/>
    <w:rsid w:val="003A08B1"/>
    <w:rsid w:val="003A1D77"/>
    <w:rsid w:val="003A4C1A"/>
    <w:rsid w:val="003A5E35"/>
    <w:rsid w:val="003A6DBF"/>
    <w:rsid w:val="003A70CB"/>
    <w:rsid w:val="003B031D"/>
    <w:rsid w:val="003B043D"/>
    <w:rsid w:val="003B142F"/>
    <w:rsid w:val="003B24B6"/>
    <w:rsid w:val="003B4258"/>
    <w:rsid w:val="003B59E3"/>
    <w:rsid w:val="003B5B49"/>
    <w:rsid w:val="003B62B7"/>
    <w:rsid w:val="003B6F75"/>
    <w:rsid w:val="003B754C"/>
    <w:rsid w:val="003C5989"/>
    <w:rsid w:val="003C5999"/>
    <w:rsid w:val="003C6782"/>
    <w:rsid w:val="003C67B9"/>
    <w:rsid w:val="003C6AA6"/>
    <w:rsid w:val="003C745B"/>
    <w:rsid w:val="003D02FA"/>
    <w:rsid w:val="003D0D1F"/>
    <w:rsid w:val="003D0F13"/>
    <w:rsid w:val="003D1C8C"/>
    <w:rsid w:val="003D2603"/>
    <w:rsid w:val="003D3633"/>
    <w:rsid w:val="003D37BA"/>
    <w:rsid w:val="003D54EB"/>
    <w:rsid w:val="003E20E2"/>
    <w:rsid w:val="003E33AC"/>
    <w:rsid w:val="003E4176"/>
    <w:rsid w:val="003E454C"/>
    <w:rsid w:val="003E6A16"/>
    <w:rsid w:val="003E7594"/>
    <w:rsid w:val="003E7C38"/>
    <w:rsid w:val="003E7E4E"/>
    <w:rsid w:val="003F07D0"/>
    <w:rsid w:val="003F0DB1"/>
    <w:rsid w:val="003F1F24"/>
    <w:rsid w:val="003F4064"/>
    <w:rsid w:val="003F46B3"/>
    <w:rsid w:val="003F4E4C"/>
    <w:rsid w:val="003F6F1C"/>
    <w:rsid w:val="00400E09"/>
    <w:rsid w:val="0040216A"/>
    <w:rsid w:val="00404DBB"/>
    <w:rsid w:val="00411417"/>
    <w:rsid w:val="00411653"/>
    <w:rsid w:val="00411BF5"/>
    <w:rsid w:val="0041236A"/>
    <w:rsid w:val="004145FD"/>
    <w:rsid w:val="0042053F"/>
    <w:rsid w:val="0042094D"/>
    <w:rsid w:val="0042110B"/>
    <w:rsid w:val="00422653"/>
    <w:rsid w:val="00422F24"/>
    <w:rsid w:val="00423446"/>
    <w:rsid w:val="004247BC"/>
    <w:rsid w:val="00425467"/>
    <w:rsid w:val="00425F10"/>
    <w:rsid w:val="004270A3"/>
    <w:rsid w:val="00430587"/>
    <w:rsid w:val="0043141D"/>
    <w:rsid w:val="00431EC7"/>
    <w:rsid w:val="0043433D"/>
    <w:rsid w:val="004353D1"/>
    <w:rsid w:val="0043736E"/>
    <w:rsid w:val="00440ADA"/>
    <w:rsid w:val="00442EF1"/>
    <w:rsid w:val="00443D00"/>
    <w:rsid w:val="00445419"/>
    <w:rsid w:val="00445454"/>
    <w:rsid w:val="0044577C"/>
    <w:rsid w:val="00445EF5"/>
    <w:rsid w:val="004464E1"/>
    <w:rsid w:val="0044670D"/>
    <w:rsid w:val="00446C5D"/>
    <w:rsid w:val="0045032A"/>
    <w:rsid w:val="0045265F"/>
    <w:rsid w:val="00453235"/>
    <w:rsid w:val="004532D3"/>
    <w:rsid w:val="00453A0F"/>
    <w:rsid w:val="004551F8"/>
    <w:rsid w:val="00455C53"/>
    <w:rsid w:val="00455EFB"/>
    <w:rsid w:val="004562F3"/>
    <w:rsid w:val="00457C28"/>
    <w:rsid w:val="0046027A"/>
    <w:rsid w:val="00461346"/>
    <w:rsid w:val="00461DE3"/>
    <w:rsid w:val="00461F46"/>
    <w:rsid w:val="0046378B"/>
    <w:rsid w:val="00464166"/>
    <w:rsid w:val="00470C3D"/>
    <w:rsid w:val="00472417"/>
    <w:rsid w:val="004746DE"/>
    <w:rsid w:val="00477C51"/>
    <w:rsid w:val="00481B7B"/>
    <w:rsid w:val="00482CA7"/>
    <w:rsid w:val="004840E2"/>
    <w:rsid w:val="004851EF"/>
    <w:rsid w:val="0048590F"/>
    <w:rsid w:val="00486FE8"/>
    <w:rsid w:val="0049131B"/>
    <w:rsid w:val="004925B6"/>
    <w:rsid w:val="00492ABF"/>
    <w:rsid w:val="00494E19"/>
    <w:rsid w:val="00495FAC"/>
    <w:rsid w:val="00496851"/>
    <w:rsid w:val="004978F4"/>
    <w:rsid w:val="00497DD0"/>
    <w:rsid w:val="004A003B"/>
    <w:rsid w:val="004A07E6"/>
    <w:rsid w:val="004A48EE"/>
    <w:rsid w:val="004A579F"/>
    <w:rsid w:val="004A6147"/>
    <w:rsid w:val="004A6EBF"/>
    <w:rsid w:val="004B1533"/>
    <w:rsid w:val="004B1B1F"/>
    <w:rsid w:val="004B2998"/>
    <w:rsid w:val="004B3090"/>
    <w:rsid w:val="004B455D"/>
    <w:rsid w:val="004B547C"/>
    <w:rsid w:val="004B6F92"/>
    <w:rsid w:val="004B7611"/>
    <w:rsid w:val="004C221E"/>
    <w:rsid w:val="004C52F9"/>
    <w:rsid w:val="004D0CB8"/>
    <w:rsid w:val="004D5944"/>
    <w:rsid w:val="004E07A9"/>
    <w:rsid w:val="004E08A6"/>
    <w:rsid w:val="004E0C7E"/>
    <w:rsid w:val="004E0FCE"/>
    <w:rsid w:val="004E1F21"/>
    <w:rsid w:val="004E2D3D"/>
    <w:rsid w:val="004E6BB0"/>
    <w:rsid w:val="004E6C6D"/>
    <w:rsid w:val="004F11F4"/>
    <w:rsid w:val="004F1F65"/>
    <w:rsid w:val="004F38F3"/>
    <w:rsid w:val="004F7756"/>
    <w:rsid w:val="004F7998"/>
    <w:rsid w:val="004F7D41"/>
    <w:rsid w:val="004F7EDF"/>
    <w:rsid w:val="00502893"/>
    <w:rsid w:val="005051D3"/>
    <w:rsid w:val="005110D2"/>
    <w:rsid w:val="005132FB"/>
    <w:rsid w:val="00514AE4"/>
    <w:rsid w:val="005177BA"/>
    <w:rsid w:val="00517D0A"/>
    <w:rsid w:val="0052051B"/>
    <w:rsid w:val="00520ACF"/>
    <w:rsid w:val="00520DEA"/>
    <w:rsid w:val="00521149"/>
    <w:rsid w:val="0052186D"/>
    <w:rsid w:val="00522292"/>
    <w:rsid w:val="005224E0"/>
    <w:rsid w:val="005251A3"/>
    <w:rsid w:val="005259F3"/>
    <w:rsid w:val="00525AE3"/>
    <w:rsid w:val="00525E49"/>
    <w:rsid w:val="00526794"/>
    <w:rsid w:val="00530061"/>
    <w:rsid w:val="0053049B"/>
    <w:rsid w:val="00532B4C"/>
    <w:rsid w:val="00533AB9"/>
    <w:rsid w:val="00533D48"/>
    <w:rsid w:val="00534F23"/>
    <w:rsid w:val="005405FF"/>
    <w:rsid w:val="00540DF2"/>
    <w:rsid w:val="005418F4"/>
    <w:rsid w:val="00541F98"/>
    <w:rsid w:val="0054294F"/>
    <w:rsid w:val="005454CA"/>
    <w:rsid w:val="00545F0A"/>
    <w:rsid w:val="005462D3"/>
    <w:rsid w:val="00547339"/>
    <w:rsid w:val="005514BE"/>
    <w:rsid w:val="0055180E"/>
    <w:rsid w:val="005532F0"/>
    <w:rsid w:val="005533C3"/>
    <w:rsid w:val="00553F1B"/>
    <w:rsid w:val="00557502"/>
    <w:rsid w:val="00560371"/>
    <w:rsid w:val="00561BE7"/>
    <w:rsid w:val="00561FDD"/>
    <w:rsid w:val="00566BE8"/>
    <w:rsid w:val="00566C0C"/>
    <w:rsid w:val="00566D12"/>
    <w:rsid w:val="005701A3"/>
    <w:rsid w:val="00572573"/>
    <w:rsid w:val="00574D8A"/>
    <w:rsid w:val="00575AB6"/>
    <w:rsid w:val="005771B3"/>
    <w:rsid w:val="00577807"/>
    <w:rsid w:val="00577B34"/>
    <w:rsid w:val="00582D55"/>
    <w:rsid w:val="00584D18"/>
    <w:rsid w:val="00590A9F"/>
    <w:rsid w:val="00590B69"/>
    <w:rsid w:val="005943D1"/>
    <w:rsid w:val="00595818"/>
    <w:rsid w:val="00595870"/>
    <w:rsid w:val="005A09BF"/>
    <w:rsid w:val="005A1026"/>
    <w:rsid w:val="005A2951"/>
    <w:rsid w:val="005A6098"/>
    <w:rsid w:val="005A7BE4"/>
    <w:rsid w:val="005B0B24"/>
    <w:rsid w:val="005B31AA"/>
    <w:rsid w:val="005B3A58"/>
    <w:rsid w:val="005B42C4"/>
    <w:rsid w:val="005B4B62"/>
    <w:rsid w:val="005C3207"/>
    <w:rsid w:val="005C3854"/>
    <w:rsid w:val="005C404A"/>
    <w:rsid w:val="005C59DE"/>
    <w:rsid w:val="005D0798"/>
    <w:rsid w:val="005D3312"/>
    <w:rsid w:val="005D3EFD"/>
    <w:rsid w:val="005D5C0A"/>
    <w:rsid w:val="005D7D79"/>
    <w:rsid w:val="005E067E"/>
    <w:rsid w:val="005F2E78"/>
    <w:rsid w:val="005F40DD"/>
    <w:rsid w:val="005F63F3"/>
    <w:rsid w:val="005F67BE"/>
    <w:rsid w:val="00603E7D"/>
    <w:rsid w:val="00610453"/>
    <w:rsid w:val="006106F1"/>
    <w:rsid w:val="006128F2"/>
    <w:rsid w:val="00612C24"/>
    <w:rsid w:val="00612D58"/>
    <w:rsid w:val="006136D2"/>
    <w:rsid w:val="00613EE6"/>
    <w:rsid w:val="00614631"/>
    <w:rsid w:val="00614D7A"/>
    <w:rsid w:val="006156BB"/>
    <w:rsid w:val="00616DBC"/>
    <w:rsid w:val="006170E1"/>
    <w:rsid w:val="00617F90"/>
    <w:rsid w:val="00620344"/>
    <w:rsid w:val="0062172C"/>
    <w:rsid w:val="00623C9D"/>
    <w:rsid w:val="006243D4"/>
    <w:rsid w:val="00625789"/>
    <w:rsid w:val="00626B88"/>
    <w:rsid w:val="00631412"/>
    <w:rsid w:val="0063262E"/>
    <w:rsid w:val="006331E2"/>
    <w:rsid w:val="00633FD2"/>
    <w:rsid w:val="0063590A"/>
    <w:rsid w:val="00635C1F"/>
    <w:rsid w:val="006372BE"/>
    <w:rsid w:val="0064226A"/>
    <w:rsid w:val="00643C95"/>
    <w:rsid w:val="006462E0"/>
    <w:rsid w:val="00653369"/>
    <w:rsid w:val="00655A89"/>
    <w:rsid w:val="00657461"/>
    <w:rsid w:val="00660619"/>
    <w:rsid w:val="006606AD"/>
    <w:rsid w:val="006616DA"/>
    <w:rsid w:val="00661A0E"/>
    <w:rsid w:val="00662A5B"/>
    <w:rsid w:val="006646BF"/>
    <w:rsid w:val="006652A2"/>
    <w:rsid w:val="00666C6E"/>
    <w:rsid w:val="0066711B"/>
    <w:rsid w:val="00667BF9"/>
    <w:rsid w:val="00667C7C"/>
    <w:rsid w:val="00672A4E"/>
    <w:rsid w:val="00673F76"/>
    <w:rsid w:val="00675909"/>
    <w:rsid w:val="00675FAD"/>
    <w:rsid w:val="00680841"/>
    <w:rsid w:val="00681A81"/>
    <w:rsid w:val="00681B29"/>
    <w:rsid w:val="00683959"/>
    <w:rsid w:val="00685218"/>
    <w:rsid w:val="00685345"/>
    <w:rsid w:val="00690266"/>
    <w:rsid w:val="00692217"/>
    <w:rsid w:val="00693A82"/>
    <w:rsid w:val="00695F0D"/>
    <w:rsid w:val="00697935"/>
    <w:rsid w:val="006A177B"/>
    <w:rsid w:val="006A46DB"/>
    <w:rsid w:val="006A4C6C"/>
    <w:rsid w:val="006B0964"/>
    <w:rsid w:val="006B22BC"/>
    <w:rsid w:val="006B5A38"/>
    <w:rsid w:val="006B748F"/>
    <w:rsid w:val="006C2DC3"/>
    <w:rsid w:val="006C34F1"/>
    <w:rsid w:val="006C5D4E"/>
    <w:rsid w:val="006C5D64"/>
    <w:rsid w:val="006C65EC"/>
    <w:rsid w:val="006C7C0A"/>
    <w:rsid w:val="006D07BB"/>
    <w:rsid w:val="006D19DB"/>
    <w:rsid w:val="006D212F"/>
    <w:rsid w:val="006D44F7"/>
    <w:rsid w:val="006D496D"/>
    <w:rsid w:val="006D5F6E"/>
    <w:rsid w:val="006E03CD"/>
    <w:rsid w:val="006E10F7"/>
    <w:rsid w:val="006E4DE1"/>
    <w:rsid w:val="006E513E"/>
    <w:rsid w:val="006E773C"/>
    <w:rsid w:val="006E7BB5"/>
    <w:rsid w:val="006F076A"/>
    <w:rsid w:val="006F07A0"/>
    <w:rsid w:val="006F09C8"/>
    <w:rsid w:val="006F2B0A"/>
    <w:rsid w:val="006F2DD4"/>
    <w:rsid w:val="006F3C3E"/>
    <w:rsid w:val="006F5DF7"/>
    <w:rsid w:val="006F5EB4"/>
    <w:rsid w:val="006F683C"/>
    <w:rsid w:val="007004EC"/>
    <w:rsid w:val="00700782"/>
    <w:rsid w:val="00701689"/>
    <w:rsid w:val="007038E1"/>
    <w:rsid w:val="00703A20"/>
    <w:rsid w:val="007067DF"/>
    <w:rsid w:val="007115D1"/>
    <w:rsid w:val="00713EE3"/>
    <w:rsid w:val="0071548C"/>
    <w:rsid w:val="00715FB0"/>
    <w:rsid w:val="0071624E"/>
    <w:rsid w:val="007163FC"/>
    <w:rsid w:val="007173E0"/>
    <w:rsid w:val="00720871"/>
    <w:rsid w:val="0072149C"/>
    <w:rsid w:val="00724A44"/>
    <w:rsid w:val="0072678F"/>
    <w:rsid w:val="0072687C"/>
    <w:rsid w:val="00726C78"/>
    <w:rsid w:val="00726C99"/>
    <w:rsid w:val="00727334"/>
    <w:rsid w:val="00727543"/>
    <w:rsid w:val="007276A1"/>
    <w:rsid w:val="00727C5E"/>
    <w:rsid w:val="00730718"/>
    <w:rsid w:val="007313C6"/>
    <w:rsid w:val="00735CC2"/>
    <w:rsid w:val="00736CB5"/>
    <w:rsid w:val="007371F4"/>
    <w:rsid w:val="00740F4D"/>
    <w:rsid w:val="00741FBE"/>
    <w:rsid w:val="00743CF1"/>
    <w:rsid w:val="007450CA"/>
    <w:rsid w:val="00745BD3"/>
    <w:rsid w:val="00746027"/>
    <w:rsid w:val="0074618A"/>
    <w:rsid w:val="00750117"/>
    <w:rsid w:val="00752F6E"/>
    <w:rsid w:val="007546F2"/>
    <w:rsid w:val="00755D84"/>
    <w:rsid w:val="00756948"/>
    <w:rsid w:val="00756F4C"/>
    <w:rsid w:val="007572B2"/>
    <w:rsid w:val="00763D6F"/>
    <w:rsid w:val="00766F49"/>
    <w:rsid w:val="0077198A"/>
    <w:rsid w:val="00772AE8"/>
    <w:rsid w:val="00773EA0"/>
    <w:rsid w:val="00774EE3"/>
    <w:rsid w:val="00775D97"/>
    <w:rsid w:val="00776325"/>
    <w:rsid w:val="00781409"/>
    <w:rsid w:val="00783038"/>
    <w:rsid w:val="007832D3"/>
    <w:rsid w:val="00785A8C"/>
    <w:rsid w:val="00785FC5"/>
    <w:rsid w:val="00791304"/>
    <w:rsid w:val="007930EA"/>
    <w:rsid w:val="0079341B"/>
    <w:rsid w:val="0079342E"/>
    <w:rsid w:val="007941D0"/>
    <w:rsid w:val="00796805"/>
    <w:rsid w:val="00796C22"/>
    <w:rsid w:val="00797F45"/>
    <w:rsid w:val="007A338C"/>
    <w:rsid w:val="007A4536"/>
    <w:rsid w:val="007A4D13"/>
    <w:rsid w:val="007A731D"/>
    <w:rsid w:val="007A7A5A"/>
    <w:rsid w:val="007B03FE"/>
    <w:rsid w:val="007B081A"/>
    <w:rsid w:val="007B1975"/>
    <w:rsid w:val="007B4192"/>
    <w:rsid w:val="007B456F"/>
    <w:rsid w:val="007B55CD"/>
    <w:rsid w:val="007B6EE3"/>
    <w:rsid w:val="007C0DFC"/>
    <w:rsid w:val="007C152E"/>
    <w:rsid w:val="007C3206"/>
    <w:rsid w:val="007C3C4D"/>
    <w:rsid w:val="007C649F"/>
    <w:rsid w:val="007C662B"/>
    <w:rsid w:val="007C760C"/>
    <w:rsid w:val="007D25CD"/>
    <w:rsid w:val="007D3013"/>
    <w:rsid w:val="007D44BA"/>
    <w:rsid w:val="007D57AF"/>
    <w:rsid w:val="007D67BF"/>
    <w:rsid w:val="007D6F51"/>
    <w:rsid w:val="007D7FA7"/>
    <w:rsid w:val="007E1A06"/>
    <w:rsid w:val="007E2F8E"/>
    <w:rsid w:val="007E3BA5"/>
    <w:rsid w:val="007E6CD0"/>
    <w:rsid w:val="007E75F6"/>
    <w:rsid w:val="007E7F88"/>
    <w:rsid w:val="007F0091"/>
    <w:rsid w:val="007F096D"/>
    <w:rsid w:val="007F1D58"/>
    <w:rsid w:val="007F4443"/>
    <w:rsid w:val="007F4DE4"/>
    <w:rsid w:val="007F56AB"/>
    <w:rsid w:val="007F6050"/>
    <w:rsid w:val="007F7DEE"/>
    <w:rsid w:val="007F7F2D"/>
    <w:rsid w:val="008009B6"/>
    <w:rsid w:val="008034A2"/>
    <w:rsid w:val="00803CD8"/>
    <w:rsid w:val="008064A4"/>
    <w:rsid w:val="0080765E"/>
    <w:rsid w:val="00810165"/>
    <w:rsid w:val="00810BD9"/>
    <w:rsid w:val="00811FCF"/>
    <w:rsid w:val="00816194"/>
    <w:rsid w:val="008163E8"/>
    <w:rsid w:val="00816745"/>
    <w:rsid w:val="00816921"/>
    <w:rsid w:val="00816E1F"/>
    <w:rsid w:val="00817D5F"/>
    <w:rsid w:val="00820B33"/>
    <w:rsid w:val="0082249D"/>
    <w:rsid w:val="00822E09"/>
    <w:rsid w:val="00822FE8"/>
    <w:rsid w:val="00824C55"/>
    <w:rsid w:val="0082644D"/>
    <w:rsid w:val="008265ED"/>
    <w:rsid w:val="008265EE"/>
    <w:rsid w:val="0082675E"/>
    <w:rsid w:val="00826A39"/>
    <w:rsid w:val="00827613"/>
    <w:rsid w:val="00833E5B"/>
    <w:rsid w:val="00834426"/>
    <w:rsid w:val="008374C9"/>
    <w:rsid w:val="008416D2"/>
    <w:rsid w:val="00841A13"/>
    <w:rsid w:val="00842385"/>
    <w:rsid w:val="0084282E"/>
    <w:rsid w:val="00843D35"/>
    <w:rsid w:val="00845671"/>
    <w:rsid w:val="0084607E"/>
    <w:rsid w:val="00847524"/>
    <w:rsid w:val="00850D83"/>
    <w:rsid w:val="00851B06"/>
    <w:rsid w:val="008539A5"/>
    <w:rsid w:val="00853B3A"/>
    <w:rsid w:val="00853E91"/>
    <w:rsid w:val="008548E3"/>
    <w:rsid w:val="00854D0A"/>
    <w:rsid w:val="00857A0F"/>
    <w:rsid w:val="00860A63"/>
    <w:rsid w:val="00860AF8"/>
    <w:rsid w:val="00862128"/>
    <w:rsid w:val="008662A8"/>
    <w:rsid w:val="0086645E"/>
    <w:rsid w:val="00870655"/>
    <w:rsid w:val="00872D7B"/>
    <w:rsid w:val="0087352F"/>
    <w:rsid w:val="008738BB"/>
    <w:rsid w:val="00873E3F"/>
    <w:rsid w:val="008745F3"/>
    <w:rsid w:val="00874699"/>
    <w:rsid w:val="00874805"/>
    <w:rsid w:val="008752E9"/>
    <w:rsid w:val="00880A10"/>
    <w:rsid w:val="00881082"/>
    <w:rsid w:val="0088277F"/>
    <w:rsid w:val="00886A02"/>
    <w:rsid w:val="008940DF"/>
    <w:rsid w:val="00894DB1"/>
    <w:rsid w:val="00895053"/>
    <w:rsid w:val="00896366"/>
    <w:rsid w:val="0089665D"/>
    <w:rsid w:val="00896C5F"/>
    <w:rsid w:val="008A182B"/>
    <w:rsid w:val="008A1CC8"/>
    <w:rsid w:val="008A317A"/>
    <w:rsid w:val="008A4D21"/>
    <w:rsid w:val="008A4F03"/>
    <w:rsid w:val="008A562B"/>
    <w:rsid w:val="008A5A86"/>
    <w:rsid w:val="008A6500"/>
    <w:rsid w:val="008A7A05"/>
    <w:rsid w:val="008B1E18"/>
    <w:rsid w:val="008B2DA2"/>
    <w:rsid w:val="008B3922"/>
    <w:rsid w:val="008B5DDA"/>
    <w:rsid w:val="008B6EC2"/>
    <w:rsid w:val="008B7AA5"/>
    <w:rsid w:val="008B7F7C"/>
    <w:rsid w:val="008C0DE2"/>
    <w:rsid w:val="008C4CF4"/>
    <w:rsid w:val="008D3624"/>
    <w:rsid w:val="008D54A8"/>
    <w:rsid w:val="008D7898"/>
    <w:rsid w:val="008E0BC2"/>
    <w:rsid w:val="008E1880"/>
    <w:rsid w:val="008E1F01"/>
    <w:rsid w:val="008E3EBC"/>
    <w:rsid w:val="008E4555"/>
    <w:rsid w:val="008E462B"/>
    <w:rsid w:val="008E478A"/>
    <w:rsid w:val="008F0778"/>
    <w:rsid w:val="008F3519"/>
    <w:rsid w:val="008F459F"/>
    <w:rsid w:val="008F4A60"/>
    <w:rsid w:val="008F4F12"/>
    <w:rsid w:val="008F5899"/>
    <w:rsid w:val="008F650D"/>
    <w:rsid w:val="009015A6"/>
    <w:rsid w:val="00901A2F"/>
    <w:rsid w:val="00902F85"/>
    <w:rsid w:val="009045C7"/>
    <w:rsid w:val="00904DA2"/>
    <w:rsid w:val="00905661"/>
    <w:rsid w:val="00906232"/>
    <w:rsid w:val="00910810"/>
    <w:rsid w:val="00910DB0"/>
    <w:rsid w:val="0091387B"/>
    <w:rsid w:val="00916464"/>
    <w:rsid w:val="00916B71"/>
    <w:rsid w:val="00917214"/>
    <w:rsid w:val="0091731A"/>
    <w:rsid w:val="00920A0B"/>
    <w:rsid w:val="00921F8F"/>
    <w:rsid w:val="009235EE"/>
    <w:rsid w:val="00927585"/>
    <w:rsid w:val="0092784C"/>
    <w:rsid w:val="00932D4C"/>
    <w:rsid w:val="00933843"/>
    <w:rsid w:val="00942036"/>
    <w:rsid w:val="009422E4"/>
    <w:rsid w:val="00944AB1"/>
    <w:rsid w:val="00945002"/>
    <w:rsid w:val="00946375"/>
    <w:rsid w:val="00946916"/>
    <w:rsid w:val="009476FB"/>
    <w:rsid w:val="00947906"/>
    <w:rsid w:val="00947CB4"/>
    <w:rsid w:val="00947E71"/>
    <w:rsid w:val="00952962"/>
    <w:rsid w:val="009553D4"/>
    <w:rsid w:val="0096143B"/>
    <w:rsid w:val="00964539"/>
    <w:rsid w:val="0096565F"/>
    <w:rsid w:val="009669BC"/>
    <w:rsid w:val="0097255D"/>
    <w:rsid w:val="00972ED3"/>
    <w:rsid w:val="009747F7"/>
    <w:rsid w:val="00980E14"/>
    <w:rsid w:val="00980E25"/>
    <w:rsid w:val="00981532"/>
    <w:rsid w:val="0098274A"/>
    <w:rsid w:val="00985FD5"/>
    <w:rsid w:val="00986075"/>
    <w:rsid w:val="00990913"/>
    <w:rsid w:val="00991A1F"/>
    <w:rsid w:val="00996E35"/>
    <w:rsid w:val="009976C6"/>
    <w:rsid w:val="009979E0"/>
    <w:rsid w:val="009A26D8"/>
    <w:rsid w:val="009A37DE"/>
    <w:rsid w:val="009A3D08"/>
    <w:rsid w:val="009A43CB"/>
    <w:rsid w:val="009A74D4"/>
    <w:rsid w:val="009A7A48"/>
    <w:rsid w:val="009B01DE"/>
    <w:rsid w:val="009B09ED"/>
    <w:rsid w:val="009B20DF"/>
    <w:rsid w:val="009B3CA1"/>
    <w:rsid w:val="009B4262"/>
    <w:rsid w:val="009B4673"/>
    <w:rsid w:val="009B7017"/>
    <w:rsid w:val="009B7C2A"/>
    <w:rsid w:val="009C588C"/>
    <w:rsid w:val="009C5B1C"/>
    <w:rsid w:val="009C76AB"/>
    <w:rsid w:val="009D37B0"/>
    <w:rsid w:val="009D38E1"/>
    <w:rsid w:val="009D4C25"/>
    <w:rsid w:val="009E046A"/>
    <w:rsid w:val="009E289C"/>
    <w:rsid w:val="009E3811"/>
    <w:rsid w:val="009E7E58"/>
    <w:rsid w:val="009F01A2"/>
    <w:rsid w:val="009F1824"/>
    <w:rsid w:val="009F3432"/>
    <w:rsid w:val="009F4668"/>
    <w:rsid w:val="009F5F88"/>
    <w:rsid w:val="009F7BBE"/>
    <w:rsid w:val="00A019A6"/>
    <w:rsid w:val="00A01D4E"/>
    <w:rsid w:val="00A01DE4"/>
    <w:rsid w:val="00A01FAB"/>
    <w:rsid w:val="00A04BD5"/>
    <w:rsid w:val="00A11AF6"/>
    <w:rsid w:val="00A11CC4"/>
    <w:rsid w:val="00A14A31"/>
    <w:rsid w:val="00A17FC4"/>
    <w:rsid w:val="00A20EBB"/>
    <w:rsid w:val="00A272F5"/>
    <w:rsid w:val="00A30DA4"/>
    <w:rsid w:val="00A33650"/>
    <w:rsid w:val="00A3520A"/>
    <w:rsid w:val="00A35633"/>
    <w:rsid w:val="00A3582D"/>
    <w:rsid w:val="00A35D4F"/>
    <w:rsid w:val="00A36B2F"/>
    <w:rsid w:val="00A3747F"/>
    <w:rsid w:val="00A422BA"/>
    <w:rsid w:val="00A43E8A"/>
    <w:rsid w:val="00A458E4"/>
    <w:rsid w:val="00A5071C"/>
    <w:rsid w:val="00A508C8"/>
    <w:rsid w:val="00A53A36"/>
    <w:rsid w:val="00A54819"/>
    <w:rsid w:val="00A54BD0"/>
    <w:rsid w:val="00A55433"/>
    <w:rsid w:val="00A56D4E"/>
    <w:rsid w:val="00A57EB7"/>
    <w:rsid w:val="00A6301E"/>
    <w:rsid w:val="00A639B0"/>
    <w:rsid w:val="00A64F40"/>
    <w:rsid w:val="00A66CBD"/>
    <w:rsid w:val="00A7128A"/>
    <w:rsid w:val="00A715A4"/>
    <w:rsid w:val="00A72977"/>
    <w:rsid w:val="00A76C41"/>
    <w:rsid w:val="00A77117"/>
    <w:rsid w:val="00A8141B"/>
    <w:rsid w:val="00A81510"/>
    <w:rsid w:val="00A81A6D"/>
    <w:rsid w:val="00A81AF8"/>
    <w:rsid w:val="00A835B7"/>
    <w:rsid w:val="00A842DC"/>
    <w:rsid w:val="00A85548"/>
    <w:rsid w:val="00A859AF"/>
    <w:rsid w:val="00A874A2"/>
    <w:rsid w:val="00A9044D"/>
    <w:rsid w:val="00A93656"/>
    <w:rsid w:val="00AA125A"/>
    <w:rsid w:val="00AA165A"/>
    <w:rsid w:val="00AA17C6"/>
    <w:rsid w:val="00AA199C"/>
    <w:rsid w:val="00AA1EA1"/>
    <w:rsid w:val="00AA2310"/>
    <w:rsid w:val="00AA2728"/>
    <w:rsid w:val="00AA2FD1"/>
    <w:rsid w:val="00AA5162"/>
    <w:rsid w:val="00AA6B13"/>
    <w:rsid w:val="00AA79F1"/>
    <w:rsid w:val="00AB44A2"/>
    <w:rsid w:val="00AB4824"/>
    <w:rsid w:val="00AB7214"/>
    <w:rsid w:val="00AC055F"/>
    <w:rsid w:val="00AC1EEF"/>
    <w:rsid w:val="00AC3891"/>
    <w:rsid w:val="00AC48A9"/>
    <w:rsid w:val="00AC4BBC"/>
    <w:rsid w:val="00AC4F1B"/>
    <w:rsid w:val="00AC50C4"/>
    <w:rsid w:val="00AD061B"/>
    <w:rsid w:val="00AD1A06"/>
    <w:rsid w:val="00AD3E8A"/>
    <w:rsid w:val="00AD75F0"/>
    <w:rsid w:val="00AE0367"/>
    <w:rsid w:val="00AE0735"/>
    <w:rsid w:val="00AE0EC2"/>
    <w:rsid w:val="00AE36A4"/>
    <w:rsid w:val="00AE386F"/>
    <w:rsid w:val="00AE3ADB"/>
    <w:rsid w:val="00AE42DC"/>
    <w:rsid w:val="00AE4937"/>
    <w:rsid w:val="00AE6EC5"/>
    <w:rsid w:val="00AE7945"/>
    <w:rsid w:val="00AF0281"/>
    <w:rsid w:val="00AF258D"/>
    <w:rsid w:val="00AF2774"/>
    <w:rsid w:val="00AF397B"/>
    <w:rsid w:val="00AF4C37"/>
    <w:rsid w:val="00AF5603"/>
    <w:rsid w:val="00AF58A0"/>
    <w:rsid w:val="00AF6124"/>
    <w:rsid w:val="00AF77A4"/>
    <w:rsid w:val="00AF7B8D"/>
    <w:rsid w:val="00B0083C"/>
    <w:rsid w:val="00B00A25"/>
    <w:rsid w:val="00B0188E"/>
    <w:rsid w:val="00B01994"/>
    <w:rsid w:val="00B01D70"/>
    <w:rsid w:val="00B0331B"/>
    <w:rsid w:val="00B03EAE"/>
    <w:rsid w:val="00B06F95"/>
    <w:rsid w:val="00B076FA"/>
    <w:rsid w:val="00B13325"/>
    <w:rsid w:val="00B14E7B"/>
    <w:rsid w:val="00B14F3F"/>
    <w:rsid w:val="00B21F0F"/>
    <w:rsid w:val="00B227D7"/>
    <w:rsid w:val="00B23AB3"/>
    <w:rsid w:val="00B25823"/>
    <w:rsid w:val="00B2614A"/>
    <w:rsid w:val="00B26245"/>
    <w:rsid w:val="00B279C9"/>
    <w:rsid w:val="00B309BD"/>
    <w:rsid w:val="00B35375"/>
    <w:rsid w:val="00B35FB6"/>
    <w:rsid w:val="00B47C0F"/>
    <w:rsid w:val="00B509D2"/>
    <w:rsid w:val="00B50DA3"/>
    <w:rsid w:val="00B51130"/>
    <w:rsid w:val="00B51536"/>
    <w:rsid w:val="00B51B2E"/>
    <w:rsid w:val="00B53572"/>
    <w:rsid w:val="00B5576F"/>
    <w:rsid w:val="00B57B6B"/>
    <w:rsid w:val="00B6145F"/>
    <w:rsid w:val="00B674D5"/>
    <w:rsid w:val="00B767CC"/>
    <w:rsid w:val="00B76F6B"/>
    <w:rsid w:val="00B7773B"/>
    <w:rsid w:val="00B77A55"/>
    <w:rsid w:val="00B842E6"/>
    <w:rsid w:val="00B84652"/>
    <w:rsid w:val="00B85302"/>
    <w:rsid w:val="00B90EC7"/>
    <w:rsid w:val="00B91874"/>
    <w:rsid w:val="00B918D7"/>
    <w:rsid w:val="00B91F8A"/>
    <w:rsid w:val="00B94C41"/>
    <w:rsid w:val="00B95DF1"/>
    <w:rsid w:val="00B968EE"/>
    <w:rsid w:val="00B96B49"/>
    <w:rsid w:val="00BA06F9"/>
    <w:rsid w:val="00BA0CD9"/>
    <w:rsid w:val="00BA1224"/>
    <w:rsid w:val="00BA325D"/>
    <w:rsid w:val="00BA340E"/>
    <w:rsid w:val="00BA3B69"/>
    <w:rsid w:val="00BA41EF"/>
    <w:rsid w:val="00BA485D"/>
    <w:rsid w:val="00BA4D45"/>
    <w:rsid w:val="00BB0599"/>
    <w:rsid w:val="00BB1382"/>
    <w:rsid w:val="00BB1931"/>
    <w:rsid w:val="00BB1F1C"/>
    <w:rsid w:val="00BB53A1"/>
    <w:rsid w:val="00BB5D0B"/>
    <w:rsid w:val="00BB7727"/>
    <w:rsid w:val="00BC0644"/>
    <w:rsid w:val="00BC1C42"/>
    <w:rsid w:val="00BC486C"/>
    <w:rsid w:val="00BC50E9"/>
    <w:rsid w:val="00BC51A5"/>
    <w:rsid w:val="00BC6FC0"/>
    <w:rsid w:val="00BD24BC"/>
    <w:rsid w:val="00BD395D"/>
    <w:rsid w:val="00BD46AF"/>
    <w:rsid w:val="00BD5405"/>
    <w:rsid w:val="00BE07DB"/>
    <w:rsid w:val="00BE211D"/>
    <w:rsid w:val="00BE2368"/>
    <w:rsid w:val="00BE3495"/>
    <w:rsid w:val="00BE61FF"/>
    <w:rsid w:val="00BE7149"/>
    <w:rsid w:val="00BE7613"/>
    <w:rsid w:val="00BF58AC"/>
    <w:rsid w:val="00BF7797"/>
    <w:rsid w:val="00C0518B"/>
    <w:rsid w:val="00C054D9"/>
    <w:rsid w:val="00C13EA3"/>
    <w:rsid w:val="00C14751"/>
    <w:rsid w:val="00C15760"/>
    <w:rsid w:val="00C20E81"/>
    <w:rsid w:val="00C2116C"/>
    <w:rsid w:val="00C222DD"/>
    <w:rsid w:val="00C232B2"/>
    <w:rsid w:val="00C25231"/>
    <w:rsid w:val="00C26ACD"/>
    <w:rsid w:val="00C26BB5"/>
    <w:rsid w:val="00C27CE0"/>
    <w:rsid w:val="00C30558"/>
    <w:rsid w:val="00C30F2B"/>
    <w:rsid w:val="00C31730"/>
    <w:rsid w:val="00C32043"/>
    <w:rsid w:val="00C325A5"/>
    <w:rsid w:val="00C32691"/>
    <w:rsid w:val="00C3446B"/>
    <w:rsid w:val="00C34494"/>
    <w:rsid w:val="00C359B0"/>
    <w:rsid w:val="00C36C30"/>
    <w:rsid w:val="00C40415"/>
    <w:rsid w:val="00C408D7"/>
    <w:rsid w:val="00C426C8"/>
    <w:rsid w:val="00C4291B"/>
    <w:rsid w:val="00C44B0A"/>
    <w:rsid w:val="00C450EB"/>
    <w:rsid w:val="00C467E3"/>
    <w:rsid w:val="00C46F3F"/>
    <w:rsid w:val="00C47CE8"/>
    <w:rsid w:val="00C47F08"/>
    <w:rsid w:val="00C502DF"/>
    <w:rsid w:val="00C50545"/>
    <w:rsid w:val="00C52EB6"/>
    <w:rsid w:val="00C53354"/>
    <w:rsid w:val="00C5363B"/>
    <w:rsid w:val="00C552AE"/>
    <w:rsid w:val="00C56BC6"/>
    <w:rsid w:val="00C57D4C"/>
    <w:rsid w:val="00C6007B"/>
    <w:rsid w:val="00C62840"/>
    <w:rsid w:val="00C630A6"/>
    <w:rsid w:val="00C6394D"/>
    <w:rsid w:val="00C64148"/>
    <w:rsid w:val="00C6423D"/>
    <w:rsid w:val="00C64779"/>
    <w:rsid w:val="00C648BD"/>
    <w:rsid w:val="00C65ECA"/>
    <w:rsid w:val="00C70013"/>
    <w:rsid w:val="00C704DA"/>
    <w:rsid w:val="00C706D2"/>
    <w:rsid w:val="00C72AC8"/>
    <w:rsid w:val="00C72BA3"/>
    <w:rsid w:val="00C737B5"/>
    <w:rsid w:val="00C73FEA"/>
    <w:rsid w:val="00C774A5"/>
    <w:rsid w:val="00C77617"/>
    <w:rsid w:val="00C77632"/>
    <w:rsid w:val="00C816DB"/>
    <w:rsid w:val="00C81D0D"/>
    <w:rsid w:val="00C859A3"/>
    <w:rsid w:val="00C86E83"/>
    <w:rsid w:val="00C87AA3"/>
    <w:rsid w:val="00C910F5"/>
    <w:rsid w:val="00C92A26"/>
    <w:rsid w:val="00C94090"/>
    <w:rsid w:val="00C95860"/>
    <w:rsid w:val="00C96B97"/>
    <w:rsid w:val="00C96E9A"/>
    <w:rsid w:val="00C96F9F"/>
    <w:rsid w:val="00CA0220"/>
    <w:rsid w:val="00CA0ABC"/>
    <w:rsid w:val="00CA2926"/>
    <w:rsid w:val="00CB00AF"/>
    <w:rsid w:val="00CB0A0A"/>
    <w:rsid w:val="00CB0D05"/>
    <w:rsid w:val="00CB33AF"/>
    <w:rsid w:val="00CB4760"/>
    <w:rsid w:val="00CB798D"/>
    <w:rsid w:val="00CC1C79"/>
    <w:rsid w:val="00CC2455"/>
    <w:rsid w:val="00CC2624"/>
    <w:rsid w:val="00CC2BB0"/>
    <w:rsid w:val="00CC33D7"/>
    <w:rsid w:val="00CC36E2"/>
    <w:rsid w:val="00CC516D"/>
    <w:rsid w:val="00CC5C04"/>
    <w:rsid w:val="00CD0BCB"/>
    <w:rsid w:val="00CD137E"/>
    <w:rsid w:val="00CD16F6"/>
    <w:rsid w:val="00CD1CBE"/>
    <w:rsid w:val="00CD224C"/>
    <w:rsid w:val="00CD23DF"/>
    <w:rsid w:val="00CD5AE0"/>
    <w:rsid w:val="00CD737E"/>
    <w:rsid w:val="00CD740B"/>
    <w:rsid w:val="00CD748B"/>
    <w:rsid w:val="00CE027E"/>
    <w:rsid w:val="00CE0310"/>
    <w:rsid w:val="00CE1ECE"/>
    <w:rsid w:val="00CE3990"/>
    <w:rsid w:val="00CE6375"/>
    <w:rsid w:val="00CF01E0"/>
    <w:rsid w:val="00CF0302"/>
    <w:rsid w:val="00CF0946"/>
    <w:rsid w:val="00CF20FD"/>
    <w:rsid w:val="00CF2EF6"/>
    <w:rsid w:val="00CF3EA7"/>
    <w:rsid w:val="00CF5557"/>
    <w:rsid w:val="00CF7CC3"/>
    <w:rsid w:val="00D01D2C"/>
    <w:rsid w:val="00D01D52"/>
    <w:rsid w:val="00D01E00"/>
    <w:rsid w:val="00D02215"/>
    <w:rsid w:val="00D04057"/>
    <w:rsid w:val="00D04083"/>
    <w:rsid w:val="00D04296"/>
    <w:rsid w:val="00D06E4C"/>
    <w:rsid w:val="00D073E5"/>
    <w:rsid w:val="00D07AC7"/>
    <w:rsid w:val="00D12EDB"/>
    <w:rsid w:val="00D13630"/>
    <w:rsid w:val="00D14EAA"/>
    <w:rsid w:val="00D15475"/>
    <w:rsid w:val="00D233ED"/>
    <w:rsid w:val="00D260FD"/>
    <w:rsid w:val="00D2698F"/>
    <w:rsid w:val="00D2798F"/>
    <w:rsid w:val="00D35A6C"/>
    <w:rsid w:val="00D35EB7"/>
    <w:rsid w:val="00D361DE"/>
    <w:rsid w:val="00D365CB"/>
    <w:rsid w:val="00D37AC2"/>
    <w:rsid w:val="00D40340"/>
    <w:rsid w:val="00D4096F"/>
    <w:rsid w:val="00D41469"/>
    <w:rsid w:val="00D43B9F"/>
    <w:rsid w:val="00D46C61"/>
    <w:rsid w:val="00D52317"/>
    <w:rsid w:val="00D54587"/>
    <w:rsid w:val="00D55F07"/>
    <w:rsid w:val="00D561FC"/>
    <w:rsid w:val="00D56B6F"/>
    <w:rsid w:val="00D56BFF"/>
    <w:rsid w:val="00D5792E"/>
    <w:rsid w:val="00D6044E"/>
    <w:rsid w:val="00D608DE"/>
    <w:rsid w:val="00D641EA"/>
    <w:rsid w:val="00D654A4"/>
    <w:rsid w:val="00D65C67"/>
    <w:rsid w:val="00D6717B"/>
    <w:rsid w:val="00D6762B"/>
    <w:rsid w:val="00D704E4"/>
    <w:rsid w:val="00D71CC9"/>
    <w:rsid w:val="00D722FE"/>
    <w:rsid w:val="00D837A9"/>
    <w:rsid w:val="00D85278"/>
    <w:rsid w:val="00D85674"/>
    <w:rsid w:val="00D87B93"/>
    <w:rsid w:val="00D907B5"/>
    <w:rsid w:val="00D90EDE"/>
    <w:rsid w:val="00D91288"/>
    <w:rsid w:val="00D917C9"/>
    <w:rsid w:val="00D91DB1"/>
    <w:rsid w:val="00D9525E"/>
    <w:rsid w:val="00D957CE"/>
    <w:rsid w:val="00D9592D"/>
    <w:rsid w:val="00D9701A"/>
    <w:rsid w:val="00DA085A"/>
    <w:rsid w:val="00DA0C40"/>
    <w:rsid w:val="00DA164D"/>
    <w:rsid w:val="00DA2876"/>
    <w:rsid w:val="00DA2AE2"/>
    <w:rsid w:val="00DA3665"/>
    <w:rsid w:val="00DA7A99"/>
    <w:rsid w:val="00DB209F"/>
    <w:rsid w:val="00DB3A17"/>
    <w:rsid w:val="00DB4FB8"/>
    <w:rsid w:val="00DB569D"/>
    <w:rsid w:val="00DB5B20"/>
    <w:rsid w:val="00DB6752"/>
    <w:rsid w:val="00DB785E"/>
    <w:rsid w:val="00DC202F"/>
    <w:rsid w:val="00DC27E3"/>
    <w:rsid w:val="00DC3E66"/>
    <w:rsid w:val="00DC3FB0"/>
    <w:rsid w:val="00DC4D5D"/>
    <w:rsid w:val="00DC75D5"/>
    <w:rsid w:val="00DC7F1C"/>
    <w:rsid w:val="00DD166E"/>
    <w:rsid w:val="00DD1B35"/>
    <w:rsid w:val="00DD7B9B"/>
    <w:rsid w:val="00DE23C5"/>
    <w:rsid w:val="00DE2B9F"/>
    <w:rsid w:val="00DE2BCF"/>
    <w:rsid w:val="00DE38B5"/>
    <w:rsid w:val="00DE45E2"/>
    <w:rsid w:val="00DE4EA9"/>
    <w:rsid w:val="00DE78B8"/>
    <w:rsid w:val="00DE7F36"/>
    <w:rsid w:val="00DF021E"/>
    <w:rsid w:val="00DF14F6"/>
    <w:rsid w:val="00DF24A4"/>
    <w:rsid w:val="00DF366D"/>
    <w:rsid w:val="00DF36B2"/>
    <w:rsid w:val="00DF4122"/>
    <w:rsid w:val="00DF45C1"/>
    <w:rsid w:val="00DF529F"/>
    <w:rsid w:val="00DF5D18"/>
    <w:rsid w:val="00E0112A"/>
    <w:rsid w:val="00E01A00"/>
    <w:rsid w:val="00E03236"/>
    <w:rsid w:val="00E03305"/>
    <w:rsid w:val="00E04297"/>
    <w:rsid w:val="00E05533"/>
    <w:rsid w:val="00E05E25"/>
    <w:rsid w:val="00E06085"/>
    <w:rsid w:val="00E10521"/>
    <w:rsid w:val="00E11D08"/>
    <w:rsid w:val="00E13BA6"/>
    <w:rsid w:val="00E1509A"/>
    <w:rsid w:val="00E1644C"/>
    <w:rsid w:val="00E1773F"/>
    <w:rsid w:val="00E2218B"/>
    <w:rsid w:val="00E234B0"/>
    <w:rsid w:val="00E23DFD"/>
    <w:rsid w:val="00E248D3"/>
    <w:rsid w:val="00E249B4"/>
    <w:rsid w:val="00E258F8"/>
    <w:rsid w:val="00E25CF5"/>
    <w:rsid w:val="00E272E8"/>
    <w:rsid w:val="00E27B8A"/>
    <w:rsid w:val="00E30BD1"/>
    <w:rsid w:val="00E30BE4"/>
    <w:rsid w:val="00E32268"/>
    <w:rsid w:val="00E32987"/>
    <w:rsid w:val="00E32A51"/>
    <w:rsid w:val="00E34C0D"/>
    <w:rsid w:val="00E358E3"/>
    <w:rsid w:val="00E35AE1"/>
    <w:rsid w:val="00E37759"/>
    <w:rsid w:val="00E37F2A"/>
    <w:rsid w:val="00E43B2B"/>
    <w:rsid w:val="00E43F02"/>
    <w:rsid w:val="00E44A02"/>
    <w:rsid w:val="00E46730"/>
    <w:rsid w:val="00E53ECD"/>
    <w:rsid w:val="00E54A3A"/>
    <w:rsid w:val="00E558D1"/>
    <w:rsid w:val="00E611C0"/>
    <w:rsid w:val="00E62EC4"/>
    <w:rsid w:val="00E63A90"/>
    <w:rsid w:val="00E70679"/>
    <w:rsid w:val="00E70AA8"/>
    <w:rsid w:val="00E710D7"/>
    <w:rsid w:val="00E713AA"/>
    <w:rsid w:val="00E718B5"/>
    <w:rsid w:val="00E71DD6"/>
    <w:rsid w:val="00E723F1"/>
    <w:rsid w:val="00E75189"/>
    <w:rsid w:val="00E77632"/>
    <w:rsid w:val="00E810E2"/>
    <w:rsid w:val="00E8234C"/>
    <w:rsid w:val="00E82C18"/>
    <w:rsid w:val="00E84032"/>
    <w:rsid w:val="00E85162"/>
    <w:rsid w:val="00E85522"/>
    <w:rsid w:val="00E8565C"/>
    <w:rsid w:val="00E864C2"/>
    <w:rsid w:val="00E87681"/>
    <w:rsid w:val="00E93853"/>
    <w:rsid w:val="00E94D9F"/>
    <w:rsid w:val="00E9697F"/>
    <w:rsid w:val="00E97423"/>
    <w:rsid w:val="00E97A40"/>
    <w:rsid w:val="00EA0E25"/>
    <w:rsid w:val="00EA1AC9"/>
    <w:rsid w:val="00EA2C3F"/>
    <w:rsid w:val="00EA3A50"/>
    <w:rsid w:val="00EA46B1"/>
    <w:rsid w:val="00EA6F47"/>
    <w:rsid w:val="00EA7ED0"/>
    <w:rsid w:val="00EB0CF8"/>
    <w:rsid w:val="00EB1780"/>
    <w:rsid w:val="00EB2402"/>
    <w:rsid w:val="00EB2A30"/>
    <w:rsid w:val="00EB457C"/>
    <w:rsid w:val="00EB59EC"/>
    <w:rsid w:val="00EB5C7A"/>
    <w:rsid w:val="00EC059E"/>
    <w:rsid w:val="00EC1F89"/>
    <w:rsid w:val="00EC5879"/>
    <w:rsid w:val="00ED0E26"/>
    <w:rsid w:val="00ED4614"/>
    <w:rsid w:val="00ED53C6"/>
    <w:rsid w:val="00EE02DD"/>
    <w:rsid w:val="00EE02F5"/>
    <w:rsid w:val="00EE4291"/>
    <w:rsid w:val="00EE57D4"/>
    <w:rsid w:val="00EE62A3"/>
    <w:rsid w:val="00EE7A98"/>
    <w:rsid w:val="00EF189E"/>
    <w:rsid w:val="00EF21FE"/>
    <w:rsid w:val="00EF4E8B"/>
    <w:rsid w:val="00EF5B63"/>
    <w:rsid w:val="00EF5F90"/>
    <w:rsid w:val="00F01B34"/>
    <w:rsid w:val="00F01CFA"/>
    <w:rsid w:val="00F047DF"/>
    <w:rsid w:val="00F04CE1"/>
    <w:rsid w:val="00F07579"/>
    <w:rsid w:val="00F07828"/>
    <w:rsid w:val="00F07888"/>
    <w:rsid w:val="00F1074C"/>
    <w:rsid w:val="00F10E36"/>
    <w:rsid w:val="00F140D3"/>
    <w:rsid w:val="00F15766"/>
    <w:rsid w:val="00F15F2C"/>
    <w:rsid w:val="00F162E6"/>
    <w:rsid w:val="00F17839"/>
    <w:rsid w:val="00F17D7C"/>
    <w:rsid w:val="00F209F5"/>
    <w:rsid w:val="00F20C99"/>
    <w:rsid w:val="00F21152"/>
    <w:rsid w:val="00F21186"/>
    <w:rsid w:val="00F22129"/>
    <w:rsid w:val="00F23E65"/>
    <w:rsid w:val="00F251F3"/>
    <w:rsid w:val="00F262D3"/>
    <w:rsid w:val="00F26D00"/>
    <w:rsid w:val="00F301B8"/>
    <w:rsid w:val="00F31927"/>
    <w:rsid w:val="00F36C29"/>
    <w:rsid w:val="00F3738A"/>
    <w:rsid w:val="00F37DD5"/>
    <w:rsid w:val="00F37F7D"/>
    <w:rsid w:val="00F4361D"/>
    <w:rsid w:val="00F4382A"/>
    <w:rsid w:val="00F450B7"/>
    <w:rsid w:val="00F46373"/>
    <w:rsid w:val="00F4701D"/>
    <w:rsid w:val="00F507F8"/>
    <w:rsid w:val="00F51518"/>
    <w:rsid w:val="00F519A8"/>
    <w:rsid w:val="00F51BAC"/>
    <w:rsid w:val="00F53DA4"/>
    <w:rsid w:val="00F6027C"/>
    <w:rsid w:val="00F60698"/>
    <w:rsid w:val="00F6386A"/>
    <w:rsid w:val="00F63A49"/>
    <w:rsid w:val="00F70E86"/>
    <w:rsid w:val="00F7355D"/>
    <w:rsid w:val="00F766B6"/>
    <w:rsid w:val="00F77002"/>
    <w:rsid w:val="00F804E2"/>
    <w:rsid w:val="00F829A9"/>
    <w:rsid w:val="00F85F73"/>
    <w:rsid w:val="00F87AD8"/>
    <w:rsid w:val="00F90BC5"/>
    <w:rsid w:val="00F91473"/>
    <w:rsid w:val="00F91730"/>
    <w:rsid w:val="00F92BA4"/>
    <w:rsid w:val="00F9328A"/>
    <w:rsid w:val="00F93687"/>
    <w:rsid w:val="00F943A3"/>
    <w:rsid w:val="00F96297"/>
    <w:rsid w:val="00F97022"/>
    <w:rsid w:val="00F979F4"/>
    <w:rsid w:val="00FA040F"/>
    <w:rsid w:val="00FA0912"/>
    <w:rsid w:val="00FA2266"/>
    <w:rsid w:val="00FA2E17"/>
    <w:rsid w:val="00FA3C46"/>
    <w:rsid w:val="00FB21FA"/>
    <w:rsid w:val="00FB26D3"/>
    <w:rsid w:val="00FB302B"/>
    <w:rsid w:val="00FB39E5"/>
    <w:rsid w:val="00FB4009"/>
    <w:rsid w:val="00FC1149"/>
    <w:rsid w:val="00FC26FB"/>
    <w:rsid w:val="00FC2DE2"/>
    <w:rsid w:val="00FC2EBE"/>
    <w:rsid w:val="00FC331C"/>
    <w:rsid w:val="00FC46C9"/>
    <w:rsid w:val="00FC46FC"/>
    <w:rsid w:val="00FC4C22"/>
    <w:rsid w:val="00FC6649"/>
    <w:rsid w:val="00FC7BD8"/>
    <w:rsid w:val="00FC7C4D"/>
    <w:rsid w:val="00FD31BA"/>
    <w:rsid w:val="00FD3474"/>
    <w:rsid w:val="00FD4091"/>
    <w:rsid w:val="00FD429C"/>
    <w:rsid w:val="00FD5053"/>
    <w:rsid w:val="00FD63C0"/>
    <w:rsid w:val="00FD737E"/>
    <w:rsid w:val="00FE2D4A"/>
    <w:rsid w:val="00FE513B"/>
    <w:rsid w:val="00FE520D"/>
    <w:rsid w:val="00FE523E"/>
    <w:rsid w:val="00FF00B7"/>
    <w:rsid w:val="00FF099B"/>
    <w:rsid w:val="00FF203A"/>
    <w:rsid w:val="00FF2723"/>
    <w:rsid w:val="00FF45F4"/>
    <w:rsid w:val="00FF52B3"/>
    <w:rsid w:val="00FF58B6"/>
    <w:rsid w:val="00FF60A8"/>
    <w:rsid w:val="00FF683D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258"/>
    <w:rPr>
      <w:rFonts w:eastAsia="Times New Roman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D73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405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05FF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82249D"/>
    <w:rPr>
      <w:color w:val="000000"/>
      <w:sz w:val="28"/>
    </w:rPr>
  </w:style>
  <w:style w:type="paragraph" w:styleId="Header">
    <w:name w:val="header"/>
    <w:basedOn w:val="Normal"/>
    <w:link w:val="HeaderChar"/>
    <w:uiPriority w:val="99"/>
    <w:rsid w:val="00BB5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B5D0B"/>
    <w:rPr>
      <w:rFonts w:eastAsia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BB5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B5D0B"/>
    <w:rPr>
      <w:rFonts w:eastAsia="Times New Roman" w:cs="Times New Roman"/>
      <w:sz w:val="22"/>
      <w:szCs w:val="22"/>
    </w:rPr>
  </w:style>
  <w:style w:type="table" w:styleId="TableGrid">
    <w:name w:val="Table Grid"/>
    <w:basedOn w:val="TableNormal"/>
    <w:uiPriority w:val="99"/>
    <w:rsid w:val="008548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E03C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86075"/>
    <w:rPr>
      <w:rFonts w:cs="Times New Roman"/>
      <w:color w:val="800080"/>
      <w:u w:val="single"/>
    </w:rPr>
  </w:style>
  <w:style w:type="paragraph" w:styleId="Caption">
    <w:name w:val="caption"/>
    <w:basedOn w:val="Normal"/>
    <w:next w:val="Normal"/>
    <w:uiPriority w:val="99"/>
    <w:qFormat/>
    <w:rsid w:val="00DD166E"/>
    <w:pPr>
      <w:spacing w:after="200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04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04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7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7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hyperlink" Target="http://www.personalhealthbudgets.england.nhs.uk/About/Publications/?&amp;msg=0&amp;excludepageid=2289&amp;parent=8077&amp;child=5794" TargetMode="External"/><Relationship Id="rId138" Type="http://schemas.openxmlformats.org/officeDocument/2006/relationships/hyperlink" Target="http://www.personalhealthbudgets.england.nhs.uk/About/faqs/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hyperlink" Target="https://easyonthei.worldsecuresystems.com/easy-on-the-i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2.jpeg"/><Relationship Id="rId139" Type="http://schemas.openxmlformats.org/officeDocument/2006/relationships/hyperlink" Target="http://www.peoplehub.org.uk/" TargetMode="External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hyperlink" Target="http://www.easyhealth.org.uk/" TargetMode="External"/><Relationship Id="rId137" Type="http://schemas.openxmlformats.org/officeDocument/2006/relationships/hyperlink" Target="https://www.gov.uk/government/publications/national-framework-for-nhs-continuing-healthcare-and-nhs-funded-nursing-care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1.jpeg"/><Relationship Id="rId140" Type="http://schemas.openxmlformats.org/officeDocument/2006/relationships/hyperlink" Target="http://www.in-control.org.uk/resources/fact-sheets.aspx" TargetMode="External"/><Relationship Id="rId145" Type="http://schemas.openxmlformats.org/officeDocument/2006/relationships/hyperlink" Target="http://www.apictureofhealth.southwest.nhs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hotosym.photosymbols-001.vm.brightbox.net/images/?page=2&amp;SearchInput=money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hyperlink" Target="http://photosym.photosymbols-001.vm.brightbox.net/images/?page=2&amp;SearchInput=money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0.jpeg"/><Relationship Id="rId135" Type="http://schemas.openxmlformats.org/officeDocument/2006/relationships/hyperlink" Target="http://www.justice.gov.uk/protecting-the-vulnerable/mental-capacity-act" TargetMode="External"/><Relationship Id="rId143" Type="http://schemas.openxmlformats.org/officeDocument/2006/relationships/hyperlink" Target="http://www.thinklocalactpersonal.org.uk/Browse/tags/index.cfm?tag=support%20planning&amp;orderBy=date&amp;page=1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hyperlink" Target="http://www.hft.org.uk/supporting-people/family-carers/resources/mca-guide/" TargetMode="External"/><Relationship Id="rId14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hyperlink" Target="http://www.learningdisabilities.org.uk/publications/personal-planning-book/" TargetMode="External"/><Relationship Id="rId136" Type="http://schemas.openxmlformats.org/officeDocument/2006/relationships/hyperlink" Target="http://www.learningdisabilities.org.uk/publications/continuing-healthcare/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hyperlink" Target="http://photosym.photosymbols-001.vm.brightbox.net/images/?page=2&amp;SearchInput=money" TargetMode="External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hyperlink" Target="http://www.supportplanning.org/Learning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47</Pages>
  <Words>2881</Words>
  <Characters>16425</Characters>
  <Application>Microsoft Office Outlook</Application>
  <DocSecurity>0</DocSecurity>
  <Lines>0</Lines>
  <Paragraphs>0</Paragraphs>
  <ScaleCrop>false</ScaleCrop>
  <Company>Leeds City Council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AlisonGS</dc:creator>
  <cp:keywords/>
  <dc:description/>
  <cp:lastModifiedBy>Hills</cp:lastModifiedBy>
  <cp:revision>2</cp:revision>
  <cp:lastPrinted>2014-02-19T20:42:00Z</cp:lastPrinted>
  <dcterms:created xsi:type="dcterms:W3CDTF">2014-05-02T07:25:00Z</dcterms:created>
  <dcterms:modified xsi:type="dcterms:W3CDTF">2014-05-02T07:25:00Z</dcterms:modified>
</cp:coreProperties>
</file>